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0DC4B" w14:textId="77777777" w:rsidR="002C4BDB" w:rsidRDefault="002C4BDB" w:rsidP="002C4BDB">
      <w:pPr>
        <w:rPr>
          <w:rFonts w:ascii="Times New Roman" w:hAnsi="Times New Roman"/>
          <w:sz w:val="18"/>
          <w:szCs w:val="18"/>
          <w:lang w:val="en-GB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2D59E4" w:rsidRPr="00C22FE1" w14:paraId="093CA099" w14:textId="77777777" w:rsidTr="00C22FE1">
        <w:trPr>
          <w:trHeight w:val="4769"/>
        </w:trPr>
        <w:tc>
          <w:tcPr>
            <w:tcW w:w="1418" w:type="dxa"/>
            <w:shd w:val="clear" w:color="auto" w:fill="auto"/>
            <w:vAlign w:val="bottom"/>
          </w:tcPr>
          <w:p w14:paraId="21C01153" w14:textId="77777777" w:rsidR="002D59E4" w:rsidRPr="00C22FE1" w:rsidRDefault="009A6664" w:rsidP="002C4BDB">
            <w:r w:rsidRPr="00C22FE1">
              <w:rPr>
                <w:rFonts w:ascii="Times New Roman" w:hAnsi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4897FFE0" wp14:editId="0A400CDE">
                  <wp:extent cx="689610" cy="843915"/>
                  <wp:effectExtent l="0" t="0" r="0" b="0"/>
                  <wp:docPr id="1" name="Picture 3" descr="A picture containing linedrawing, ceramic ware, porcelai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linedrawing, ceramic ware, porcelai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55C17" w14:textId="77777777" w:rsidR="00377143" w:rsidRPr="00C22FE1" w:rsidRDefault="00377143" w:rsidP="002C4BDB"/>
          <w:p w14:paraId="2B8ACE60" w14:textId="77777777" w:rsidR="00377143" w:rsidRPr="00C22FE1" w:rsidRDefault="00377143" w:rsidP="002C4BDB"/>
        </w:tc>
        <w:tc>
          <w:tcPr>
            <w:tcW w:w="7654" w:type="dxa"/>
            <w:shd w:val="clear" w:color="auto" w:fill="auto"/>
            <w:vAlign w:val="bottom"/>
          </w:tcPr>
          <w:p w14:paraId="071C018F" w14:textId="77777777" w:rsidR="002D59E4" w:rsidRPr="00C22FE1" w:rsidRDefault="002D59E4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587485C4" w14:textId="77777777" w:rsidR="00377143" w:rsidRPr="00C22FE1" w:rsidRDefault="00377143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1C32" w:rsidRPr="00C22FE1" w14:paraId="7BFFD2FF" w14:textId="77777777" w:rsidTr="00C22FE1">
        <w:trPr>
          <w:trHeight w:val="7217"/>
        </w:trPr>
        <w:tc>
          <w:tcPr>
            <w:tcW w:w="9072" w:type="dxa"/>
            <w:gridSpan w:val="2"/>
            <w:shd w:val="clear" w:color="auto" w:fill="auto"/>
          </w:tcPr>
          <w:p w14:paraId="75E9D2BD" w14:textId="77777777" w:rsidR="00323BF2" w:rsidRPr="00C22FE1" w:rsidRDefault="001444AC" w:rsidP="00323BF2">
            <w:pPr>
              <w:rPr>
                <w:color w:val="D14827"/>
                <w:sz w:val="22"/>
                <w:szCs w:val="22"/>
              </w:rPr>
            </w:pPr>
            <w:r w:rsidRPr="00C22FE1">
              <w:rPr>
                <w:rStyle w:val="Heading1Char"/>
                <w:sz w:val="48"/>
                <w:szCs w:val="48"/>
              </w:rPr>
              <w:t>Request for Inquest into Death</w:t>
            </w:r>
            <w:r w:rsidR="00377143" w:rsidRPr="00C22FE1">
              <w:rPr>
                <w:rStyle w:val="Heading1Char"/>
                <w:sz w:val="48"/>
                <w:szCs w:val="48"/>
              </w:rPr>
              <w:br/>
            </w:r>
            <w:r w:rsidR="00377143" w:rsidRPr="00C22FE1">
              <w:rPr>
                <w:b/>
                <w:bCs/>
                <w:color w:val="D14827"/>
                <w:sz w:val="22"/>
                <w:szCs w:val="22"/>
              </w:rPr>
              <w:br/>
            </w:r>
            <w:r w:rsidR="00323BF2" w:rsidRPr="00C22FE1">
              <w:rPr>
                <w:b/>
                <w:bCs/>
                <w:color w:val="D14827"/>
                <w:sz w:val="22"/>
                <w:szCs w:val="22"/>
              </w:rPr>
              <w:t xml:space="preserve">Form 26 </w:t>
            </w:r>
            <w:r w:rsidR="00323BF2" w:rsidRPr="00C22FE1">
              <w:rPr>
                <w:color w:val="D14827"/>
                <w:sz w:val="22"/>
                <w:szCs w:val="22"/>
              </w:rPr>
              <w:t xml:space="preserve">Rule 52(1) of the </w:t>
            </w:r>
            <w:r w:rsidR="00323BF2" w:rsidRPr="00C22FE1">
              <w:rPr>
                <w:rFonts w:ascii="Arial" w:hAnsi="Arial" w:cs="Arial"/>
                <w:i/>
                <w:iCs/>
                <w:color w:val="D14827"/>
                <w:sz w:val="22"/>
                <w:szCs w:val="22"/>
              </w:rPr>
              <w:t>Coroners Court Rules 2019</w:t>
            </w:r>
          </w:p>
          <w:p w14:paraId="26468F9A" w14:textId="77777777" w:rsidR="00377143" w:rsidRPr="00C22FE1" w:rsidRDefault="00323BF2" w:rsidP="00323BF2">
            <w:pPr>
              <w:rPr>
                <w:rStyle w:val="Heading1Char"/>
                <w:sz w:val="48"/>
                <w:szCs w:val="48"/>
              </w:rPr>
            </w:pPr>
            <w:r w:rsidRPr="00C22FE1">
              <w:rPr>
                <w:color w:val="D14827"/>
                <w:sz w:val="22"/>
                <w:szCs w:val="22"/>
              </w:rPr>
              <w:t xml:space="preserve">Section 52(5) of the </w:t>
            </w:r>
            <w:r w:rsidRPr="00C22FE1">
              <w:rPr>
                <w:rFonts w:ascii="Arial" w:hAnsi="Arial" w:cs="Arial"/>
                <w:i/>
                <w:iCs/>
                <w:color w:val="D14827"/>
                <w:sz w:val="22"/>
                <w:szCs w:val="22"/>
              </w:rPr>
              <w:t>Coroners Act 2008</w:t>
            </w:r>
            <w:r w:rsidR="00377143" w:rsidRPr="00C22FE1">
              <w:rPr>
                <w:b/>
                <w:bCs/>
                <w:color w:val="D14827"/>
                <w:sz w:val="22"/>
                <w:szCs w:val="22"/>
              </w:rPr>
              <w:br/>
            </w:r>
          </w:p>
        </w:tc>
      </w:tr>
      <w:tr w:rsidR="00AD1C32" w:rsidRPr="00C22FE1" w14:paraId="7CA0C1F4" w14:textId="77777777" w:rsidTr="00C22FE1">
        <w:tc>
          <w:tcPr>
            <w:tcW w:w="9072" w:type="dxa"/>
            <w:gridSpan w:val="2"/>
            <w:shd w:val="clear" w:color="auto" w:fill="auto"/>
          </w:tcPr>
          <w:p w14:paraId="204E687D" w14:textId="77777777" w:rsidR="005A7978" w:rsidRPr="00C22FE1" w:rsidRDefault="005A7978" w:rsidP="00C22FE1">
            <w:pPr>
              <w:spacing w:line="480" w:lineRule="auto"/>
              <w:rPr>
                <w:b/>
                <w:bCs/>
                <w:color w:val="767171"/>
                <w:sz w:val="18"/>
                <w:szCs w:val="18"/>
              </w:rPr>
            </w:pPr>
          </w:p>
          <w:p w14:paraId="7B0B53F4" w14:textId="77777777" w:rsidR="00AD1C32" w:rsidRPr="00C22FE1" w:rsidRDefault="00AD1C32" w:rsidP="00C22FE1">
            <w:pPr>
              <w:spacing w:line="480" w:lineRule="auto"/>
              <w:rPr>
                <w:rStyle w:val="Heading1Char"/>
              </w:rPr>
            </w:pPr>
          </w:p>
        </w:tc>
      </w:tr>
    </w:tbl>
    <w:p w14:paraId="3E3DB9D5" w14:textId="77777777" w:rsidR="00FC6F79" w:rsidRPr="00C22FE1" w:rsidRDefault="00FC6F79" w:rsidP="00C22FE1">
      <w:pPr>
        <w:pStyle w:val="Heading1"/>
      </w:pPr>
      <w:r w:rsidRPr="00C22FE1">
        <w:lastRenderedPageBreak/>
        <w:t>Form instructions</w:t>
      </w:r>
    </w:p>
    <w:p w14:paraId="610EF486" w14:textId="77777777" w:rsidR="00FC6F79" w:rsidRDefault="00FC6F79" w:rsidP="00FC6F79">
      <w:pPr>
        <w:rPr>
          <w:rStyle w:val="Heading1Char"/>
          <w:sz w:val="36"/>
          <w:szCs w:val="36"/>
        </w:rPr>
      </w:pPr>
    </w:p>
    <w:p w14:paraId="15C791D9" w14:textId="77777777" w:rsidR="00FC6F79" w:rsidRPr="00F21EB7" w:rsidRDefault="00FC6F79" w:rsidP="00C22FE1">
      <w:pPr>
        <w:pStyle w:val="Heading2-Black"/>
      </w:pPr>
      <w:r w:rsidRPr="00F21EB7">
        <w:t xml:space="preserve">Completing </w:t>
      </w:r>
      <w:r w:rsidRPr="00C22FE1">
        <w:t>the</w:t>
      </w:r>
      <w:r w:rsidRPr="00F21EB7">
        <w:t xml:space="preserve"> form</w:t>
      </w:r>
    </w:p>
    <w:p w14:paraId="2432EB27" w14:textId="77777777" w:rsidR="00FC6F79" w:rsidRDefault="00FC6F79" w:rsidP="00C22FE1">
      <w:r>
        <w:br/>
        <w:t xml:space="preserve">This form is to request information from the Coroner’s Court of Victoria. Please carefully follow the instructions below. </w:t>
      </w:r>
    </w:p>
    <w:p w14:paraId="50740F48" w14:textId="77777777" w:rsidR="00FC6F79" w:rsidRDefault="00FC6F79" w:rsidP="00FC6F79">
      <w:pPr>
        <w:spacing w:line="276" w:lineRule="auto"/>
      </w:pPr>
    </w:p>
    <w:p w14:paraId="0F7B2E60" w14:textId="77777777" w:rsidR="00FC6F79" w:rsidRPr="00C22FE1" w:rsidRDefault="00FC6F79" w:rsidP="00C22FE1">
      <w:pPr>
        <w:pStyle w:val="Heading2-Black"/>
        <w:rPr>
          <w:rStyle w:val="Heading1Char"/>
          <w:b/>
          <w:bCs/>
          <w:color w:val="000000"/>
          <w:sz w:val="20"/>
          <w:szCs w:val="20"/>
        </w:rPr>
      </w:pPr>
      <w:r>
        <w:rPr>
          <w:rStyle w:val="Strong"/>
          <w:b/>
          <w:bCs w:val="0"/>
          <w:szCs w:val="20"/>
        </w:rPr>
        <w:br/>
      </w:r>
      <w:r w:rsidRPr="00F21EB7">
        <w:rPr>
          <w:rStyle w:val="Strong"/>
          <w:b/>
          <w:bCs w:val="0"/>
          <w:szCs w:val="20"/>
        </w:rPr>
        <w:t>Ways of sending</w:t>
      </w:r>
      <w:r w:rsidRPr="00C22FE1">
        <w:rPr>
          <w:rStyle w:val="Heading1Char"/>
          <w:b/>
          <w:bCs/>
          <w:color w:val="000000"/>
          <w:sz w:val="20"/>
          <w:szCs w:val="20"/>
        </w:rPr>
        <w:t xml:space="preserve"> the form</w:t>
      </w:r>
      <w:r w:rsidRPr="00F21EB7">
        <w:rPr>
          <w:rStyle w:val="Strong"/>
          <w:b/>
          <w:bCs w:val="0"/>
          <w:szCs w:val="20"/>
        </w:rPr>
        <w:t xml:space="preserve"> to </w:t>
      </w:r>
      <w:r w:rsidRPr="00C22FE1">
        <w:rPr>
          <w:rStyle w:val="Strong"/>
          <w:b/>
          <w:bCs w:val="0"/>
        </w:rPr>
        <w:t>the</w:t>
      </w:r>
      <w:r w:rsidRPr="00F21EB7">
        <w:rPr>
          <w:rStyle w:val="Strong"/>
          <w:b/>
          <w:bCs w:val="0"/>
          <w:szCs w:val="20"/>
        </w:rPr>
        <w:t xml:space="preserve"> Coroner’s Court of Victoria</w:t>
      </w:r>
      <w:r>
        <w:rPr>
          <w:rStyle w:val="Strong"/>
          <w:b/>
          <w:bCs w:val="0"/>
          <w:szCs w:val="20"/>
        </w:rPr>
        <w:br/>
      </w:r>
    </w:p>
    <w:tbl>
      <w:tblPr>
        <w:tblpPr w:leftFromText="180" w:rightFromText="180" w:vertAnchor="text" w:tblpY="1"/>
        <w:tblOverlap w:val="never"/>
        <w:tblW w:w="9498" w:type="dxa"/>
        <w:tblBorders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567"/>
        <w:gridCol w:w="992"/>
        <w:gridCol w:w="3686"/>
      </w:tblGrid>
      <w:tr w:rsidR="00FC6F79" w:rsidRPr="00C22FE1" w14:paraId="6127A815" w14:textId="77777777" w:rsidTr="00C22FE1">
        <w:trPr>
          <w:trHeight w:val="24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03AEDDF7" w14:textId="77777777" w:rsidR="00FC6F79" w:rsidRPr="00C22FE1" w:rsidRDefault="009A6664" w:rsidP="00C22FE1">
            <w:pPr>
              <w:spacing w:line="276" w:lineRule="auto"/>
              <w:jc w:val="center"/>
              <w:rPr>
                <w:b/>
                <w:bCs/>
                <w:lang w:val="en-GB"/>
              </w:rPr>
            </w:pPr>
            <w:r w:rsidRPr="00625C91">
              <w:rPr>
                <w:noProof/>
              </w:rPr>
              <w:drawing>
                <wp:inline distT="0" distB="0" distL="0" distR="0" wp14:anchorId="563A67FB" wp14:editId="19B3DF07">
                  <wp:extent cx="492125" cy="492125"/>
                  <wp:effectExtent l="0" t="0" r="0" b="0"/>
                  <wp:docPr id="2" name="Graphic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685EBF9" w14:textId="77777777" w:rsidR="00FC6F79" w:rsidRPr="00C22FE1" w:rsidRDefault="00FC6F79" w:rsidP="00C22FE1">
            <w:pPr>
              <w:pStyle w:val="Heading2-Black"/>
            </w:pPr>
            <w:r w:rsidRPr="00C22FE1">
              <w:t>Mail form to this address</w:t>
            </w:r>
          </w:p>
          <w:p w14:paraId="3ABAA5D8" w14:textId="77777777" w:rsidR="00C22FE1" w:rsidRPr="00C22FE1" w:rsidRDefault="00C22FE1" w:rsidP="00C22FE1">
            <w:pPr>
              <w:pStyle w:val="NoSpacing"/>
            </w:pPr>
          </w:p>
          <w:p w14:paraId="25792903" w14:textId="77777777" w:rsidR="00FC6F79" w:rsidRPr="00C22FE1" w:rsidRDefault="00FC6F79" w:rsidP="00C22FE1">
            <w:pPr>
              <w:pStyle w:val="NoSpacing"/>
              <w:rPr>
                <w:b/>
              </w:rPr>
            </w:pPr>
            <w:r w:rsidRPr="00C22FE1">
              <w:t>Coroners Court of Victoria</w:t>
            </w:r>
            <w:r w:rsidRPr="00C22FE1">
              <w:br/>
              <w:t>65 Kavanagh Street, Southbank,</w:t>
            </w:r>
            <w:r w:rsidRPr="00C22FE1">
              <w:br/>
              <w:t xml:space="preserve">VIC 3056 Australia 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4270DE4" w14:textId="77777777" w:rsidR="00FC6F79" w:rsidRPr="00C22FE1" w:rsidRDefault="00FC6F79" w:rsidP="00C22FE1">
            <w:pPr>
              <w:pStyle w:val="NoSpacing"/>
              <w:spacing w:line="276" w:lineRule="auto"/>
              <w:jc w:val="center"/>
              <w:rPr>
                <w:b/>
                <w:bCs/>
                <w:noProof/>
                <w:sz w:val="20"/>
                <w:szCs w:val="20"/>
                <w:lang w:val="en-GB"/>
              </w:rPr>
            </w:pPr>
            <w:r w:rsidRPr="00C22FE1">
              <w:rPr>
                <w:b/>
                <w:bCs/>
                <w:noProof/>
                <w:sz w:val="20"/>
                <w:szCs w:val="20"/>
                <w:lang w:val="en-GB"/>
              </w:rPr>
              <w:t>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594CA756" w14:textId="77777777" w:rsidR="00FC6F79" w:rsidRPr="00C22FE1" w:rsidRDefault="009A6664" w:rsidP="00C22FE1">
            <w:pPr>
              <w:pStyle w:val="NoSpacing"/>
              <w:spacing w:line="276" w:lineRule="auto"/>
              <w:rPr>
                <w:lang w:val="en-GB"/>
              </w:rPr>
            </w:pPr>
            <w:r w:rsidRPr="00C22FE1">
              <w:rPr>
                <w:b/>
                <w:noProof/>
                <w:lang w:val="en-GB"/>
              </w:rPr>
              <w:drawing>
                <wp:inline distT="0" distB="0" distL="0" distR="0" wp14:anchorId="247FD707" wp14:editId="5768E5F5">
                  <wp:extent cx="457200" cy="457200"/>
                  <wp:effectExtent l="0" t="0" r="0" b="0"/>
                  <wp:docPr id="3" name="Picture 7" descr="Icon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CBC8154" w14:textId="77777777" w:rsidR="00FC6F79" w:rsidRPr="00C22FE1" w:rsidRDefault="00FC6F79" w:rsidP="00C22FE1">
            <w:pPr>
              <w:pStyle w:val="Heading2-Black"/>
            </w:pPr>
            <w:r w:rsidRPr="00C22FE1">
              <w:t>Email</w:t>
            </w:r>
          </w:p>
          <w:p w14:paraId="16BA73B9" w14:textId="77777777" w:rsidR="00C22FE1" w:rsidRPr="00C22FE1" w:rsidRDefault="00C22FE1" w:rsidP="00C22FE1">
            <w:pPr>
              <w:pStyle w:val="Heading2-Black"/>
            </w:pPr>
          </w:p>
          <w:p w14:paraId="09F62B98" w14:textId="77777777" w:rsidR="00FC6F79" w:rsidRPr="00C22FE1" w:rsidRDefault="00FC6F79" w:rsidP="00C22FE1">
            <w:pPr>
              <w:pStyle w:val="NoSpacing"/>
              <w:rPr>
                <w:rStyle w:val="Hyperlink"/>
                <w:color w:val="262626"/>
                <w:u w:val="none"/>
              </w:rPr>
            </w:pPr>
            <w:r w:rsidRPr="00C22FE1">
              <w:t xml:space="preserve">Scan completed form and email to </w:t>
            </w:r>
            <w:hyperlink r:id="rId10" w:history="1">
              <w:r w:rsidRPr="00C22FE1">
                <w:rPr>
                  <w:rStyle w:val="Hyperlink"/>
                  <w:color w:val="262626"/>
                </w:rPr>
                <w:t>courtadmin@courts.vic.gov.au</w:t>
              </w:r>
            </w:hyperlink>
          </w:p>
          <w:p w14:paraId="43F32037" w14:textId="77777777" w:rsidR="00323BF2" w:rsidRPr="00C22FE1" w:rsidRDefault="00323BF2" w:rsidP="00C22FE1">
            <w:pPr>
              <w:pStyle w:val="NoSpacing"/>
              <w:rPr>
                <w:u w:val="single"/>
              </w:rPr>
            </w:pPr>
            <w:r w:rsidRPr="00C22FE1">
              <w:t>or to specific team email address if known.</w:t>
            </w:r>
          </w:p>
        </w:tc>
      </w:tr>
    </w:tbl>
    <w:p w14:paraId="4968201E" w14:textId="77777777" w:rsidR="00FC6F79" w:rsidRDefault="00FC6F79" w:rsidP="00FC6F79">
      <w:pPr>
        <w:pStyle w:val="Heading2-Black"/>
        <w:spacing w:line="276" w:lineRule="auto"/>
        <w:rPr>
          <w:szCs w:val="20"/>
        </w:rPr>
      </w:pPr>
    </w:p>
    <w:p w14:paraId="3AA50DB8" w14:textId="77777777" w:rsidR="00FC6F79" w:rsidRPr="00F21EB7" w:rsidRDefault="00FC6F79" w:rsidP="00C22FE1">
      <w:pPr>
        <w:pStyle w:val="Heading2-Black"/>
      </w:pPr>
      <w:r>
        <w:rPr>
          <w:lang w:val="en-GB"/>
        </w:rPr>
        <w:br/>
      </w:r>
      <w:r w:rsidRPr="006A70E4">
        <w:rPr>
          <w:lang w:val="en-GB"/>
        </w:rPr>
        <w:t xml:space="preserve">Having trouble completing the </w:t>
      </w:r>
      <w:r w:rsidRPr="00C22FE1">
        <w:t>form</w:t>
      </w:r>
      <w:r w:rsidRPr="006A70E4">
        <w:rPr>
          <w:lang w:val="en-GB"/>
        </w:rPr>
        <w:t>?</w:t>
      </w:r>
    </w:p>
    <w:p w14:paraId="690C181E" w14:textId="77777777" w:rsidR="00FC6F79" w:rsidRDefault="00FC6F79" w:rsidP="00FC6F79"/>
    <w:p w14:paraId="100633A8" w14:textId="77777777" w:rsidR="00F21EB7" w:rsidRDefault="00FC6F79" w:rsidP="00C22FE1">
      <w:r w:rsidRPr="00B239D4">
        <w:t xml:space="preserve">Please ring the court on </w:t>
      </w:r>
      <w:r w:rsidRPr="00B239D4">
        <w:rPr>
          <w:u w:val="single"/>
        </w:rPr>
        <w:t>1300 309 519</w:t>
      </w:r>
      <w:r w:rsidR="00F21EB7">
        <w:br w:type="page"/>
      </w:r>
    </w:p>
    <w:p w14:paraId="58F87811" w14:textId="77777777" w:rsidR="002D59E4" w:rsidRPr="00F21EB7" w:rsidRDefault="002D59E4" w:rsidP="002D59E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193"/>
      </w:tblGrid>
      <w:tr w:rsidR="002D59E4" w:rsidRPr="00C22FE1" w14:paraId="0C1035C9" w14:textId="77777777" w:rsidTr="00C22FE1">
        <w:trPr>
          <w:trHeight w:val="528"/>
        </w:trPr>
        <w:tc>
          <w:tcPr>
            <w:tcW w:w="9016" w:type="dxa"/>
            <w:gridSpan w:val="2"/>
            <w:tcBorders>
              <w:bottom w:val="nil"/>
            </w:tcBorders>
            <w:shd w:val="clear" w:color="auto" w:fill="0E1C3B"/>
            <w:vAlign w:val="center"/>
          </w:tcPr>
          <w:p w14:paraId="4F22FB51" w14:textId="77777777" w:rsidR="002D59E4" w:rsidRPr="00C22FE1" w:rsidRDefault="002D59E4" w:rsidP="00657BC4">
            <w:pPr>
              <w:pStyle w:val="Heading2"/>
              <w:rPr>
                <w:lang w:val="en-GB"/>
              </w:rPr>
            </w:pPr>
            <w:r w:rsidRPr="00C22FE1">
              <w:rPr>
                <w:lang w:val="en-GB"/>
              </w:rPr>
              <w:t>Court Reference Number</w:t>
            </w:r>
          </w:p>
        </w:tc>
      </w:tr>
      <w:tr w:rsidR="00CE355B" w:rsidRPr="00C22FE1" w14:paraId="03FB02AF" w14:textId="77777777" w:rsidTr="00C22FE1">
        <w:trPr>
          <w:trHeight w:val="575"/>
        </w:trPr>
        <w:tc>
          <w:tcPr>
            <w:tcW w:w="382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4EC0DF3" w14:textId="77777777" w:rsidR="00CE355B" w:rsidRPr="00C22FE1" w:rsidRDefault="00CE355B" w:rsidP="00CE355B">
            <w:pPr>
              <w:rPr>
                <w:b/>
                <w:bCs/>
              </w:rPr>
            </w:pPr>
            <w:r w:rsidRPr="00C22FE1">
              <w:rPr>
                <w:b/>
                <w:bCs/>
              </w:rPr>
              <w:t>Add Court Reference number here if known</w:t>
            </w:r>
          </w:p>
        </w:tc>
        <w:tc>
          <w:tcPr>
            <w:tcW w:w="519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EE00A61" w14:textId="77777777" w:rsidR="00CE355B" w:rsidRPr="00C22FE1" w:rsidRDefault="00CE355B" w:rsidP="00CE355B">
            <w:pPr>
              <w:pStyle w:val="NoSpacing"/>
              <w:rPr>
                <w:color w:val="767171"/>
                <w:sz w:val="15"/>
                <w:szCs w:val="15"/>
              </w:rPr>
            </w:pPr>
          </w:p>
        </w:tc>
      </w:tr>
    </w:tbl>
    <w:p w14:paraId="4FA2A613" w14:textId="77777777" w:rsidR="003D3DC3" w:rsidRDefault="003D3DC3" w:rsidP="002D59E4">
      <w:pPr>
        <w:autoSpaceDE w:val="0"/>
        <w:autoSpaceDN w:val="0"/>
        <w:adjustRightInd w:val="0"/>
        <w:rPr>
          <w:szCs w:val="20"/>
          <w:lang w:val="en-GB"/>
        </w:rPr>
      </w:pPr>
    </w:p>
    <w:p w14:paraId="2DCA1114" w14:textId="77777777" w:rsidR="003D3DC3" w:rsidRDefault="003D3DC3" w:rsidP="002D59E4">
      <w:pPr>
        <w:autoSpaceDE w:val="0"/>
        <w:autoSpaceDN w:val="0"/>
        <w:adjustRightInd w:val="0"/>
        <w:rPr>
          <w:rFonts w:ascii="Times New Roman" w:hAnsi="Times New Roman"/>
          <w:color w:val="FFFFFF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7E100B" w:rsidRPr="00C22FE1" w14:paraId="5F49FB83" w14:textId="77777777" w:rsidTr="00C22FE1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3BFDEE81" w14:textId="77777777" w:rsidR="007E100B" w:rsidRPr="00C22FE1" w:rsidRDefault="007E100B" w:rsidP="00D37729">
            <w:pPr>
              <w:pStyle w:val="Heading2"/>
              <w:rPr>
                <w:lang w:val="en-GB"/>
              </w:rPr>
            </w:pPr>
            <w:r w:rsidRPr="00C22FE1">
              <w:rPr>
                <w:bCs/>
                <w:lang w:val="en-GB"/>
              </w:rPr>
              <w:t>Details of applicant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17B39439" w14:textId="77777777" w:rsidR="007E100B" w:rsidRPr="00C22FE1" w:rsidRDefault="007E100B" w:rsidP="00D37729">
            <w:pPr>
              <w:pStyle w:val="Heading2"/>
              <w:rPr>
                <w:bCs/>
                <w:lang w:val="en-GB"/>
              </w:rPr>
            </w:pPr>
          </w:p>
        </w:tc>
      </w:tr>
      <w:tr w:rsidR="007E100B" w:rsidRPr="00C22FE1" w14:paraId="5F891C78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442C242" w14:textId="77777777" w:rsidR="007E100B" w:rsidRPr="00C22FE1" w:rsidRDefault="007E100B" w:rsidP="00F3730B">
            <w:pPr>
              <w:rPr>
                <w:b/>
                <w:bCs/>
              </w:rPr>
            </w:pPr>
            <w:r w:rsidRPr="00C22FE1">
              <w:rPr>
                <w:b/>
                <w:bCs/>
                <w:lang w:val="en-GB"/>
              </w:rPr>
              <w:t xml:space="preserve">Title </w:t>
            </w:r>
            <w:r w:rsidRPr="00C22FE1">
              <w:rPr>
                <w:lang w:val="en-GB"/>
              </w:rPr>
              <w:t>(Mr, Mrs, Ms, Dr, etc.)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0232683" w14:textId="77777777" w:rsidR="007E100B" w:rsidRPr="00C22FE1" w:rsidRDefault="007E100B" w:rsidP="00D3772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C22FE1" w14:paraId="6A2F8842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A16203B" w14:textId="77777777" w:rsidR="007E100B" w:rsidRPr="00C22FE1" w:rsidRDefault="007E100B" w:rsidP="00F3730B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Surname</w:t>
            </w:r>
            <w:r w:rsidR="00FC6F79" w:rsidRPr="00C22FE1">
              <w:rPr>
                <w:b/>
                <w:bCs/>
                <w:lang w:val="en-GB"/>
              </w:rPr>
              <w:t xml:space="preserve"> </w:t>
            </w:r>
            <w:r w:rsidRPr="00C22FE1">
              <w:rPr>
                <w:b/>
                <w:bCs/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DDF4A3B" w14:textId="77777777" w:rsidR="007E100B" w:rsidRPr="00C22FE1" w:rsidRDefault="007E100B" w:rsidP="00D3772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C22FE1" w14:paraId="5A09BE29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C8B291D" w14:textId="77777777" w:rsidR="007E100B" w:rsidRPr="00C22FE1" w:rsidRDefault="007E100B" w:rsidP="00F3730B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Given name</w:t>
            </w:r>
            <w:r w:rsidR="00FC6F79" w:rsidRPr="00C22FE1">
              <w:rPr>
                <w:b/>
                <w:bCs/>
                <w:lang w:val="en-GB"/>
              </w:rPr>
              <w:t xml:space="preserve"> </w:t>
            </w:r>
            <w:r w:rsidRPr="00C22FE1">
              <w:rPr>
                <w:b/>
                <w:bCs/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1B50EE8" w14:textId="77777777" w:rsidR="007E100B" w:rsidRPr="00C22FE1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C22FE1" w14:paraId="5094F360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2D1099B" w14:textId="77777777" w:rsidR="007E100B" w:rsidRPr="00C22FE1" w:rsidRDefault="007E100B" w:rsidP="00F3730B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Organisation (if applicable)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86A498F" w14:textId="77777777" w:rsidR="007E100B" w:rsidRPr="00C22FE1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C22FE1" w14:paraId="0C0608A6" w14:textId="77777777" w:rsidTr="00C22FE1">
        <w:trPr>
          <w:trHeight w:val="575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D499073" w14:textId="77777777" w:rsidR="007E100B" w:rsidRPr="00C22FE1" w:rsidRDefault="007E100B" w:rsidP="00F3730B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Email or postal address</w:t>
            </w:r>
            <w:r w:rsidR="00FC6F79" w:rsidRPr="00C22FE1">
              <w:rPr>
                <w:b/>
                <w:bCs/>
                <w:lang w:val="en-GB"/>
              </w:rPr>
              <w:t xml:space="preserve"> </w:t>
            </w:r>
            <w:r w:rsidRPr="00C22FE1">
              <w:rPr>
                <w:b/>
                <w:bCs/>
                <w:lang w:val="en-GB"/>
              </w:rPr>
              <w:t>*</w:t>
            </w: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A377F2C" w14:textId="77777777" w:rsidR="007E100B" w:rsidRPr="00C22FE1" w:rsidRDefault="007E100B" w:rsidP="007E100B">
            <w:pPr>
              <w:pStyle w:val="NoSpacing"/>
              <w:rPr>
                <w:color w:val="767171"/>
                <w:sz w:val="15"/>
                <w:szCs w:val="15"/>
              </w:rPr>
            </w:pPr>
            <w:r w:rsidRPr="00C22FE1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C22FE1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D37729" w:rsidRPr="00C22FE1">
              <w:rPr>
                <w:color w:val="767171"/>
                <w:sz w:val="15"/>
                <w:szCs w:val="15"/>
              </w:rPr>
            </w:r>
            <w:r w:rsidR="00D37729" w:rsidRPr="00C22FE1">
              <w:rPr>
                <w:color w:val="767171"/>
                <w:sz w:val="15"/>
                <w:szCs w:val="15"/>
              </w:rPr>
              <w:fldChar w:fldCharType="separate"/>
            </w:r>
            <w:r w:rsidRPr="00C22FE1">
              <w:rPr>
                <w:color w:val="767171"/>
                <w:sz w:val="15"/>
                <w:szCs w:val="15"/>
              </w:rPr>
              <w:fldChar w:fldCharType="end"/>
            </w:r>
            <w:bookmarkEnd w:id="0"/>
            <w:r w:rsidRPr="00C22FE1">
              <w:rPr>
                <w:color w:val="767171"/>
                <w:sz w:val="15"/>
                <w:szCs w:val="15"/>
              </w:rPr>
              <w:t xml:space="preserve"> </w:t>
            </w:r>
            <w:r w:rsidR="00330187" w:rsidRPr="00C22FE1">
              <w:rPr>
                <w:color w:val="767171"/>
                <w:sz w:val="15"/>
                <w:szCs w:val="15"/>
              </w:rPr>
              <w:t xml:space="preserve"> </w:t>
            </w:r>
            <w:r w:rsidRPr="00C22FE1">
              <w:rPr>
                <w:color w:val="767171"/>
                <w:sz w:val="15"/>
                <w:szCs w:val="15"/>
              </w:rPr>
              <w:t xml:space="preserve">Email </w:t>
            </w:r>
            <w:r w:rsidR="006A70E4" w:rsidRPr="00C22FE1">
              <w:rPr>
                <w:color w:val="767171"/>
                <w:sz w:val="15"/>
                <w:szCs w:val="15"/>
              </w:rPr>
              <w:t xml:space="preserve">Address 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E1663F9" w14:textId="77777777" w:rsidR="007E100B" w:rsidRPr="00C22FE1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C22FE1" w14:paraId="61B89C25" w14:textId="77777777" w:rsidTr="00C22FE1">
        <w:trPr>
          <w:trHeight w:val="632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E867CD4" w14:textId="77777777" w:rsidR="007E100B" w:rsidRPr="00C22FE1" w:rsidRDefault="007E100B" w:rsidP="00F3730B">
            <w:pPr>
              <w:rPr>
                <w:b/>
                <w:bCs/>
                <w:lang w:val="en-GB"/>
              </w:rPr>
            </w:pP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86FB784" w14:textId="77777777" w:rsidR="007E100B" w:rsidRPr="00C22FE1" w:rsidRDefault="007E100B" w:rsidP="007E100B">
            <w:pPr>
              <w:pStyle w:val="NoSpacing"/>
              <w:rPr>
                <w:color w:val="767171"/>
                <w:sz w:val="15"/>
                <w:szCs w:val="15"/>
                <w:lang w:val="en-GB"/>
              </w:rPr>
            </w:pPr>
            <w:r w:rsidRPr="00C22FE1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FE1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D37729" w:rsidRPr="00C22FE1">
              <w:rPr>
                <w:color w:val="767171"/>
                <w:sz w:val="15"/>
                <w:szCs w:val="15"/>
              </w:rPr>
            </w:r>
            <w:r w:rsidR="00D37729" w:rsidRPr="00C22FE1">
              <w:rPr>
                <w:color w:val="767171"/>
                <w:sz w:val="15"/>
                <w:szCs w:val="15"/>
              </w:rPr>
              <w:fldChar w:fldCharType="separate"/>
            </w:r>
            <w:r w:rsidRPr="00C22FE1">
              <w:rPr>
                <w:color w:val="767171"/>
                <w:sz w:val="15"/>
                <w:szCs w:val="15"/>
              </w:rPr>
              <w:fldChar w:fldCharType="end"/>
            </w:r>
            <w:r w:rsidRPr="00C22FE1">
              <w:rPr>
                <w:color w:val="767171"/>
                <w:sz w:val="15"/>
                <w:szCs w:val="15"/>
              </w:rPr>
              <w:t xml:space="preserve"> </w:t>
            </w:r>
            <w:r w:rsidR="005A7978" w:rsidRPr="00C22FE1">
              <w:rPr>
                <w:color w:val="767171"/>
                <w:sz w:val="15"/>
                <w:szCs w:val="15"/>
              </w:rPr>
              <w:t xml:space="preserve"> </w:t>
            </w:r>
            <w:r w:rsidRPr="00C22FE1">
              <w:rPr>
                <w:color w:val="767171"/>
                <w:sz w:val="15"/>
                <w:szCs w:val="15"/>
                <w:lang w:val="en-GB"/>
              </w:rPr>
              <w:t>I do not have an email address.</w:t>
            </w:r>
          </w:p>
          <w:p w14:paraId="20E02F60" w14:textId="77777777" w:rsidR="007E100B" w:rsidRPr="00C22FE1" w:rsidRDefault="007E100B" w:rsidP="007E100B">
            <w:pPr>
              <w:pStyle w:val="NoSpacing"/>
              <w:rPr>
                <w:color w:val="767171"/>
                <w:sz w:val="15"/>
                <w:szCs w:val="15"/>
              </w:rPr>
            </w:pPr>
            <w:r w:rsidRPr="00C22FE1">
              <w:rPr>
                <w:color w:val="767171"/>
                <w:sz w:val="15"/>
                <w:szCs w:val="15"/>
                <w:lang w:val="en-GB"/>
              </w:rPr>
              <w:t xml:space="preserve">     </w:t>
            </w:r>
            <w:r w:rsidR="00330187" w:rsidRPr="00C22FE1">
              <w:rPr>
                <w:color w:val="767171"/>
                <w:sz w:val="15"/>
                <w:szCs w:val="15"/>
                <w:lang w:val="en-GB"/>
              </w:rPr>
              <w:t xml:space="preserve"> </w:t>
            </w:r>
            <w:r w:rsidRPr="00C22FE1">
              <w:rPr>
                <w:color w:val="767171"/>
                <w:sz w:val="15"/>
                <w:szCs w:val="15"/>
                <w:lang w:val="en-GB"/>
              </w:rPr>
              <w:t>Enter a postal address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3864958" w14:textId="77777777" w:rsidR="007E100B" w:rsidRPr="00C22FE1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C22FE1" w14:paraId="220681BD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24B15DB" w14:textId="77777777" w:rsidR="007E100B" w:rsidRPr="00C22FE1" w:rsidRDefault="007E100B" w:rsidP="00F3730B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Contact number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59220F1" w14:textId="77777777" w:rsidR="007E100B" w:rsidRPr="00C22FE1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C22FE1" w14:paraId="234AC277" w14:textId="77777777" w:rsidTr="00C22FE1">
        <w:trPr>
          <w:trHeight w:val="1313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EAC0560" w14:textId="77777777" w:rsidR="007E100B" w:rsidRPr="009F5290" w:rsidRDefault="009F5290" w:rsidP="00F3730B">
            <w:pPr>
              <w:rPr>
                <w:b/>
                <w:bCs/>
                <w:lang w:val="en-GB"/>
              </w:rPr>
            </w:pPr>
            <w:r w:rsidRPr="009F5290">
              <w:rPr>
                <w:b/>
                <w:bCs/>
                <w:lang w:val="en-GB"/>
              </w:rPr>
              <w:t>Relationship to deceased 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8572C49" w14:textId="77777777" w:rsidR="007E100B" w:rsidRPr="00C22FE1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</w:tbl>
    <w:p w14:paraId="06130FD3" w14:textId="77777777" w:rsidR="00F3730B" w:rsidRDefault="00F3730B" w:rsidP="002D59E4"/>
    <w:p w14:paraId="2452B4CC" w14:textId="77777777" w:rsidR="002D59E4" w:rsidRDefault="00B239D4" w:rsidP="002D59E4">
      <w:r w:rsidRPr="00C22FE1">
        <w:rPr>
          <w:color w:val="767171"/>
          <w:sz w:val="16"/>
          <w:szCs w:val="16"/>
          <w:lang w:val="en-GB"/>
        </w:rPr>
        <w:t>* Mandatory fields</w:t>
      </w:r>
      <w:r>
        <w:t xml:space="preserve"> </w:t>
      </w:r>
      <w:r w:rsidR="00F3730B">
        <w:br w:type="page"/>
      </w:r>
    </w:p>
    <w:p w14:paraId="13EEB0DB" w14:textId="77777777" w:rsidR="0091186D" w:rsidRDefault="0091186D" w:rsidP="0091186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6333"/>
      </w:tblGrid>
      <w:tr w:rsidR="00D3785C" w:rsidRPr="00C22FE1" w14:paraId="6D03910A" w14:textId="77777777" w:rsidTr="00C22FE1">
        <w:trPr>
          <w:trHeight w:val="528"/>
        </w:trPr>
        <w:tc>
          <w:tcPr>
            <w:tcW w:w="9016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703849F" w14:textId="77777777" w:rsidR="00D3785C" w:rsidRPr="00C22FE1" w:rsidRDefault="00D3785C" w:rsidP="00D37729">
            <w:pPr>
              <w:pStyle w:val="Heading2"/>
              <w:rPr>
                <w:bCs/>
                <w:lang w:val="en-GB"/>
              </w:rPr>
            </w:pPr>
            <w:r w:rsidRPr="00C22FE1">
              <w:rPr>
                <w:bCs/>
                <w:lang w:val="en-GB"/>
              </w:rPr>
              <w:t>Details of legal representative (if applicable)</w:t>
            </w:r>
          </w:p>
        </w:tc>
      </w:tr>
      <w:tr w:rsidR="0091186D" w:rsidRPr="00C22FE1" w14:paraId="7D19B706" w14:textId="77777777" w:rsidTr="00C22FE1">
        <w:trPr>
          <w:trHeight w:val="825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CE01F33" w14:textId="77777777" w:rsidR="0091186D" w:rsidRPr="00C22FE1" w:rsidRDefault="0091186D" w:rsidP="00C22FE1">
            <w:pPr>
              <w:pStyle w:val="NoSpacing"/>
              <w:spacing w:line="276" w:lineRule="auto"/>
              <w:ind w:right="1401"/>
              <w:rPr>
                <w:color w:val="767171"/>
                <w:sz w:val="15"/>
                <w:szCs w:val="15"/>
              </w:rPr>
            </w:pPr>
            <w:r w:rsidRPr="00C22FE1">
              <w:rPr>
                <w:color w:val="0E1C3B"/>
                <w:sz w:val="15"/>
                <w:szCs w:val="15"/>
                <w:lang w:val="en-GB"/>
              </w:rPr>
              <w:t>In completing this section (Legal Representative) all requested documents will be released to the legal representative listed here</w:t>
            </w:r>
          </w:p>
        </w:tc>
      </w:tr>
      <w:tr w:rsidR="0091186D" w:rsidRPr="00C22FE1" w14:paraId="68163674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E8F56AA" w14:textId="77777777" w:rsidR="0091186D" w:rsidRPr="00C22FE1" w:rsidRDefault="0091186D" w:rsidP="00D37729">
            <w:pPr>
              <w:rPr>
                <w:b/>
                <w:bCs/>
              </w:rPr>
            </w:pPr>
            <w:r w:rsidRPr="00C22FE1">
              <w:rPr>
                <w:b/>
                <w:bCs/>
                <w:lang w:val="en-GB"/>
              </w:rPr>
              <w:t xml:space="preserve">Title </w:t>
            </w:r>
            <w:r w:rsidRPr="00C22FE1">
              <w:rPr>
                <w:lang w:val="en-GB"/>
              </w:rPr>
              <w:t>(Mr, Mrs, Ms, Dr, etc.)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BFCB0C4" w14:textId="77777777" w:rsidR="0091186D" w:rsidRPr="00C22FE1" w:rsidRDefault="0091186D" w:rsidP="00D3772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91186D" w:rsidRPr="00C22FE1" w14:paraId="5519B51C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733E585" w14:textId="77777777" w:rsidR="0091186D" w:rsidRPr="00C22FE1" w:rsidRDefault="0091186D" w:rsidP="00D37729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Surname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CF8EFF0" w14:textId="77777777" w:rsidR="0091186D" w:rsidRPr="00C22FE1" w:rsidRDefault="0091186D" w:rsidP="00D3772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91186D" w:rsidRPr="00C22FE1" w14:paraId="7D8F55F7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645D4BA" w14:textId="77777777" w:rsidR="0091186D" w:rsidRPr="00C22FE1" w:rsidRDefault="0091186D" w:rsidP="00D37729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Given 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FFED071" w14:textId="77777777" w:rsidR="0091186D" w:rsidRPr="00C22FE1" w:rsidRDefault="0091186D" w:rsidP="00D3772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C22FE1" w14:paraId="3ABAC017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EE1D98A" w14:textId="77777777" w:rsidR="00432ECB" w:rsidRPr="00C22FE1" w:rsidRDefault="00432ECB" w:rsidP="00432ECB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Firm/Organisation (if applicable)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9638A3B" w14:textId="77777777" w:rsidR="00432ECB" w:rsidRPr="00C22FE1" w:rsidRDefault="00432ECB" w:rsidP="00432EC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C22FE1" w14:paraId="0F43D810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9681736" w14:textId="77777777" w:rsidR="00432ECB" w:rsidRPr="00C22FE1" w:rsidRDefault="00432ECB" w:rsidP="00D37729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Position held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94F38D4" w14:textId="77777777" w:rsidR="00432ECB" w:rsidRPr="00C22FE1" w:rsidRDefault="00432ECB" w:rsidP="00D3772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91186D" w:rsidRPr="00C22FE1" w14:paraId="2A58628B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8C49662" w14:textId="77777777" w:rsidR="0091186D" w:rsidRPr="00C22FE1" w:rsidRDefault="00432ECB" w:rsidP="00D37729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Email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8CA0CC2" w14:textId="77777777" w:rsidR="0091186D" w:rsidRPr="00C22FE1" w:rsidRDefault="0091186D" w:rsidP="00D3772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C22FE1" w14:paraId="0B7E9427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BC92FD6" w14:textId="77777777" w:rsidR="00432ECB" w:rsidRPr="00C22FE1" w:rsidRDefault="00432ECB" w:rsidP="00432ECB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Postal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03CE735" w14:textId="77777777" w:rsidR="00432ECB" w:rsidRPr="00C22FE1" w:rsidRDefault="00432ECB" w:rsidP="00432EC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C22FE1" w14:paraId="6DA79E37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20662FA" w14:textId="77777777" w:rsidR="00432ECB" w:rsidRPr="00C22FE1" w:rsidRDefault="00432ECB" w:rsidP="00432ECB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Contact number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A0FDD40" w14:textId="77777777" w:rsidR="00432ECB" w:rsidRPr="00C22FE1" w:rsidRDefault="00432ECB" w:rsidP="00432EC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</w:tbl>
    <w:p w14:paraId="526D8623" w14:textId="77777777" w:rsidR="00A80963" w:rsidRPr="00C22FE1" w:rsidRDefault="00A80963">
      <w:pPr>
        <w:rPr>
          <w:color w:val="767171"/>
        </w:rPr>
      </w:pPr>
    </w:p>
    <w:p w14:paraId="4EBFC4C1" w14:textId="77777777" w:rsidR="00A80963" w:rsidRPr="00C22FE1" w:rsidRDefault="00A80963">
      <w:pPr>
        <w:rPr>
          <w:color w:val="767171"/>
        </w:rPr>
      </w:pPr>
      <w:r w:rsidRPr="00C22FE1">
        <w:rPr>
          <w:color w:val="767171"/>
        </w:rPr>
        <w:br w:type="page"/>
      </w:r>
    </w:p>
    <w:p w14:paraId="2DEC0A5D" w14:textId="77777777" w:rsidR="0091186D" w:rsidRPr="00C22FE1" w:rsidRDefault="0091186D" w:rsidP="0091186D">
      <w:pPr>
        <w:rPr>
          <w:color w:val="76717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3307"/>
        <w:gridCol w:w="3026"/>
      </w:tblGrid>
      <w:tr w:rsidR="00432ECB" w:rsidRPr="00C22FE1" w14:paraId="5D7459C5" w14:textId="77777777" w:rsidTr="00C22FE1">
        <w:trPr>
          <w:trHeight w:val="528"/>
        </w:trPr>
        <w:tc>
          <w:tcPr>
            <w:tcW w:w="5990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53565AFD" w14:textId="77777777" w:rsidR="00432ECB" w:rsidRPr="00C22FE1" w:rsidRDefault="00432ECB" w:rsidP="00D37729">
            <w:pPr>
              <w:pStyle w:val="Heading2"/>
              <w:rPr>
                <w:lang w:val="en-GB"/>
              </w:rPr>
            </w:pPr>
            <w:r w:rsidRPr="00C22FE1">
              <w:rPr>
                <w:bCs/>
                <w:lang w:val="en-GB"/>
              </w:rPr>
              <w:t>Details of deceased</w:t>
            </w:r>
          </w:p>
        </w:tc>
        <w:tc>
          <w:tcPr>
            <w:tcW w:w="3026" w:type="dxa"/>
            <w:tcBorders>
              <w:bottom w:val="single" w:sz="4" w:space="0" w:color="D9D9D9"/>
            </w:tcBorders>
            <w:shd w:val="clear" w:color="auto" w:fill="0E1C3B"/>
          </w:tcPr>
          <w:p w14:paraId="32ED8782" w14:textId="77777777" w:rsidR="00432ECB" w:rsidRPr="00C22FE1" w:rsidRDefault="00432ECB" w:rsidP="00D37729">
            <w:pPr>
              <w:pStyle w:val="Heading2"/>
              <w:rPr>
                <w:bCs/>
                <w:lang w:val="en-GB"/>
              </w:rPr>
            </w:pPr>
          </w:p>
        </w:tc>
      </w:tr>
      <w:tr w:rsidR="00432ECB" w:rsidRPr="00C22FE1" w14:paraId="797912E6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3A4C8B6" w14:textId="77777777" w:rsidR="00432ECB" w:rsidRPr="00C22FE1" w:rsidRDefault="00432ECB" w:rsidP="00D37729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Surname</w:t>
            </w:r>
            <w:r w:rsidR="00FC6F79" w:rsidRPr="00C22FE1">
              <w:rPr>
                <w:b/>
                <w:bCs/>
                <w:lang w:val="en-GB"/>
              </w:rPr>
              <w:t xml:space="preserve"> </w:t>
            </w:r>
            <w:r w:rsidRPr="00C22FE1">
              <w:rPr>
                <w:b/>
                <w:bCs/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3B4C867" w14:textId="77777777" w:rsidR="00432ECB" w:rsidRPr="00C22FE1" w:rsidRDefault="00432ECB" w:rsidP="00D3772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C22FE1" w14:paraId="6C470CCD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4D6E895" w14:textId="77777777" w:rsidR="00432ECB" w:rsidRPr="00C22FE1" w:rsidRDefault="00432ECB" w:rsidP="00D37729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Given name</w:t>
            </w:r>
            <w:r w:rsidR="00FC6F79" w:rsidRPr="00C22FE1">
              <w:rPr>
                <w:b/>
                <w:bCs/>
                <w:lang w:val="en-GB"/>
              </w:rPr>
              <w:t xml:space="preserve"> 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3A56CAE" w14:textId="77777777" w:rsidR="00432ECB" w:rsidRPr="00C22FE1" w:rsidRDefault="00432ECB" w:rsidP="00D3772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C22FE1" w14:paraId="21FAF45C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CC2FA26" w14:textId="77777777" w:rsidR="00432ECB" w:rsidRPr="00C22FE1" w:rsidRDefault="00432ECB" w:rsidP="00D37729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Also known as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F037060" w14:textId="77777777" w:rsidR="00432ECB" w:rsidRPr="00C22FE1" w:rsidRDefault="00432ECB" w:rsidP="00D3772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C22FE1" w14:paraId="083FC7DC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37D2CF6" w14:textId="77777777" w:rsidR="00432ECB" w:rsidRPr="00C22FE1" w:rsidRDefault="00FC6F79" w:rsidP="00D37729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Date of birth (if known)</w:t>
            </w:r>
            <w:r w:rsidRPr="00C22FE1">
              <w:rPr>
                <w:b/>
                <w:bCs/>
                <w:lang w:val="en-GB"/>
              </w:rPr>
              <w:br/>
            </w:r>
            <w:r w:rsidRPr="00C22FE1">
              <w:rPr>
                <w:lang w:val="en-GB"/>
              </w:rPr>
              <w:t>e.g.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432B467" w14:textId="77777777" w:rsidR="00432ECB" w:rsidRPr="00C22FE1" w:rsidRDefault="00432ECB" w:rsidP="00D3772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C22FE1" w14:paraId="2550F793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1E300BE" w14:textId="77777777" w:rsidR="00432ECB" w:rsidRPr="00C22FE1" w:rsidRDefault="00432ECB" w:rsidP="00D37729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Age (if known)</w:t>
            </w:r>
          </w:p>
          <w:p w14:paraId="4CA026E1" w14:textId="77777777" w:rsidR="00432ECB" w:rsidRPr="00C22FE1" w:rsidRDefault="00FC6F79" w:rsidP="00D37729">
            <w:pPr>
              <w:rPr>
                <w:lang w:val="en-GB"/>
              </w:rPr>
            </w:pPr>
            <w:r w:rsidRPr="00C22FE1">
              <w:rPr>
                <w:lang w:val="en-GB"/>
              </w:rPr>
              <w:t xml:space="preserve">e.g. </w:t>
            </w:r>
            <w:r w:rsidR="00432ECB" w:rsidRPr="00C22FE1">
              <w:rPr>
                <w:lang w:val="en-GB"/>
              </w:rPr>
              <w:t>50 years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70065DF" w14:textId="77777777" w:rsidR="00432ECB" w:rsidRPr="00C22FE1" w:rsidRDefault="00432ECB" w:rsidP="00D3772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FC6F79" w:rsidRPr="00C22FE1" w14:paraId="5B0B153C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E369AE5" w14:textId="77777777" w:rsidR="00FC6F79" w:rsidRPr="00C22FE1" w:rsidRDefault="00FC6F79" w:rsidP="00FC6F79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t>Date of death (if known)</w:t>
            </w:r>
          </w:p>
          <w:p w14:paraId="7FE10A85" w14:textId="77777777" w:rsidR="00FC6F79" w:rsidRPr="00C22FE1" w:rsidRDefault="00FC6F79" w:rsidP="00FC6F79">
            <w:pPr>
              <w:rPr>
                <w:b/>
                <w:bCs/>
                <w:lang w:val="en-GB"/>
              </w:rPr>
            </w:pPr>
            <w:r w:rsidRPr="00C22FE1">
              <w:rPr>
                <w:lang w:val="en-GB"/>
              </w:rPr>
              <w:t>e.g.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75D8D85" w14:textId="77777777" w:rsidR="00FC6F79" w:rsidRPr="00C22FE1" w:rsidRDefault="00FC6F79" w:rsidP="00FC6F7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FC6F79" w:rsidRPr="00C22FE1" w14:paraId="6C6DE19C" w14:textId="77777777" w:rsidTr="00C22FE1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33A8A9E" w14:textId="77777777" w:rsidR="00FC6F79" w:rsidRPr="00C22FE1" w:rsidRDefault="00FC6F79" w:rsidP="00FC6F79">
            <w:pPr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i/>
                <w:iCs/>
                <w:lang w:val="en-GB"/>
              </w:rPr>
              <w:t xml:space="preserve">Place of death </w:t>
            </w:r>
            <w:r w:rsidRPr="00C22FE1">
              <w:rPr>
                <w:b/>
                <w:bCs/>
                <w:lang w:val="en-GB"/>
              </w:rPr>
              <w:t>(if known)</w:t>
            </w:r>
            <w:r w:rsidRPr="00C22FE1">
              <w:rPr>
                <w:b/>
                <w:bCs/>
                <w:i/>
                <w:iCs/>
                <w:lang w:val="en-GB"/>
              </w:rPr>
              <w:br/>
            </w:r>
            <w:r w:rsidRPr="00C22FE1">
              <w:rPr>
                <w:lang w:val="en-GB"/>
              </w:rPr>
              <w:t>e.g. Hospital, Suburb or Address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7E4B7DA" w14:textId="77777777" w:rsidR="00FC6F79" w:rsidRPr="00C22FE1" w:rsidRDefault="00FC6F79" w:rsidP="00FC6F79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</w:tbl>
    <w:p w14:paraId="4E751F72" w14:textId="77777777" w:rsidR="00432ECB" w:rsidRPr="00C22FE1" w:rsidRDefault="00432ECB" w:rsidP="0091186D">
      <w:pPr>
        <w:rPr>
          <w:color w:val="767171"/>
        </w:rPr>
      </w:pPr>
    </w:p>
    <w:p w14:paraId="7E444954" w14:textId="77777777" w:rsidR="00377143" w:rsidRPr="00C22FE1" w:rsidRDefault="00FC6F79" w:rsidP="0091186D">
      <w:pPr>
        <w:rPr>
          <w:color w:val="767171"/>
        </w:rPr>
      </w:pPr>
      <w:r w:rsidRPr="00C22FE1">
        <w:rPr>
          <w:color w:val="767171"/>
          <w:sz w:val="16"/>
          <w:szCs w:val="16"/>
          <w:lang w:val="en-GB"/>
        </w:rPr>
        <w:t>* Mandatory fields</w:t>
      </w:r>
    </w:p>
    <w:p w14:paraId="1CBE1175" w14:textId="77777777" w:rsidR="00815D2F" w:rsidRPr="00C22FE1" w:rsidRDefault="00A80963" w:rsidP="0091186D">
      <w:pPr>
        <w:rPr>
          <w:color w:val="767171"/>
        </w:rPr>
      </w:pPr>
      <w:r w:rsidRPr="00C22FE1">
        <w:rPr>
          <w:color w:val="767171"/>
        </w:rPr>
        <w:br w:type="page"/>
      </w:r>
    </w:p>
    <w:tbl>
      <w:tblPr>
        <w:tblpPr w:leftFromText="180" w:rightFromText="180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5155"/>
        <w:gridCol w:w="1229"/>
      </w:tblGrid>
      <w:tr w:rsidR="003D3DC3" w:rsidRPr="00C22FE1" w14:paraId="7CE96E31" w14:textId="77777777" w:rsidTr="00C22FE1">
        <w:trPr>
          <w:trHeight w:val="528"/>
        </w:trPr>
        <w:tc>
          <w:tcPr>
            <w:tcW w:w="7838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2B06562" w14:textId="77777777" w:rsidR="003D3DC3" w:rsidRPr="00C22FE1" w:rsidRDefault="00815D2F" w:rsidP="00C22FE1">
            <w:pPr>
              <w:pStyle w:val="Heading2"/>
              <w:rPr>
                <w:lang w:val="en-GB"/>
              </w:rPr>
            </w:pPr>
            <w:r w:rsidRPr="00C22FE1">
              <w:rPr>
                <w:bCs/>
                <w:lang w:val="en-GB"/>
              </w:rPr>
              <w:t>Reasons for application</w:t>
            </w:r>
          </w:p>
        </w:tc>
        <w:tc>
          <w:tcPr>
            <w:tcW w:w="1229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042E3D11" w14:textId="77777777" w:rsidR="003D3DC3" w:rsidRPr="00C22FE1" w:rsidRDefault="003D3DC3" w:rsidP="00C22FE1">
            <w:pPr>
              <w:pStyle w:val="Heading2"/>
              <w:rPr>
                <w:bCs/>
                <w:lang w:val="en-GB"/>
              </w:rPr>
            </w:pPr>
          </w:p>
        </w:tc>
      </w:tr>
      <w:tr w:rsidR="003D3DC3" w:rsidRPr="00C22FE1" w14:paraId="7EDC317D" w14:textId="77777777" w:rsidTr="00C22FE1">
        <w:trPr>
          <w:trHeight w:val="2008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</w:tcPr>
          <w:p w14:paraId="223556C6" w14:textId="77777777" w:rsidR="003D3DC3" w:rsidRPr="00C22FE1" w:rsidRDefault="003D3DC3" w:rsidP="00C22FE1">
            <w:pPr>
              <w:spacing w:line="276" w:lineRule="auto"/>
              <w:rPr>
                <w:b/>
                <w:bCs/>
                <w:lang w:val="en-GB"/>
              </w:rPr>
            </w:pPr>
            <w:r w:rsidRPr="00C22FE1">
              <w:rPr>
                <w:b/>
                <w:bCs/>
                <w:lang w:val="en-GB"/>
              </w:rPr>
              <w:br/>
              <w:t>Provide reasons here for</w:t>
            </w:r>
            <w:r w:rsidR="00FC6F79" w:rsidRPr="00C22FE1">
              <w:rPr>
                <w:b/>
                <w:bCs/>
                <w:lang w:val="en-GB"/>
              </w:rPr>
              <w:br/>
            </w:r>
            <w:r w:rsidRPr="00C22FE1">
              <w:rPr>
                <w:b/>
                <w:bCs/>
                <w:lang w:val="en-GB"/>
              </w:rPr>
              <w:t>the application *</w:t>
            </w:r>
          </w:p>
        </w:tc>
        <w:tc>
          <w:tcPr>
            <w:tcW w:w="6384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734E9EE7" w14:textId="77777777" w:rsidR="003D3DC3" w:rsidRPr="00C22FE1" w:rsidRDefault="003D3DC3" w:rsidP="00C22FE1">
            <w:pPr>
              <w:pStyle w:val="NoSpacing"/>
              <w:rPr>
                <w:lang w:val="en-GB"/>
              </w:rPr>
            </w:pPr>
          </w:p>
          <w:p w14:paraId="2A32EDDE" w14:textId="77777777" w:rsidR="003D3DC3" w:rsidRPr="00C22FE1" w:rsidRDefault="00323BF2" w:rsidP="00C22FE1">
            <w:pPr>
              <w:pStyle w:val="NoSpacing"/>
              <w:rPr>
                <w:sz w:val="15"/>
                <w:szCs w:val="15"/>
              </w:rPr>
            </w:pPr>
            <w:r w:rsidRPr="00C22FE1">
              <w:rPr>
                <w:sz w:val="15"/>
                <w:szCs w:val="15"/>
                <w:lang w:val="en-GB"/>
              </w:rPr>
              <w:t>I request that the Coroner hold an inquest into the death of...</w:t>
            </w:r>
          </w:p>
        </w:tc>
      </w:tr>
      <w:tr w:rsidR="0054636C" w:rsidRPr="00C22FE1" w14:paraId="6C07A88F" w14:textId="77777777" w:rsidTr="00C22FE1">
        <w:trPr>
          <w:trHeight w:val="2972"/>
        </w:trPr>
        <w:tc>
          <w:tcPr>
            <w:tcW w:w="9067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6063926D" w14:textId="77777777" w:rsidR="00815D2F" w:rsidRPr="00C22FE1" w:rsidRDefault="0054636C" w:rsidP="00C22FE1">
            <w:pPr>
              <w:pStyle w:val="NoSpacing"/>
              <w:spacing w:line="276" w:lineRule="auto"/>
              <w:rPr>
                <w:sz w:val="15"/>
                <w:szCs w:val="15"/>
                <w:lang w:val="en-GB"/>
              </w:rPr>
            </w:pPr>
            <w:r w:rsidRPr="00C22FE1">
              <w:rPr>
                <w:b/>
                <w:bCs/>
                <w:lang w:val="en-GB"/>
              </w:rPr>
              <w:br/>
            </w:r>
            <w:r w:rsidR="00815D2F" w:rsidRPr="00C22FE1">
              <w:rPr>
                <w:b/>
                <w:bCs/>
                <w:sz w:val="15"/>
                <w:szCs w:val="15"/>
                <w:lang w:val="en-GB"/>
              </w:rPr>
              <w:t>Attaching</w:t>
            </w:r>
            <w:r w:rsidRPr="00C22FE1">
              <w:rPr>
                <w:b/>
                <w:bCs/>
                <w:sz w:val="15"/>
                <w:szCs w:val="15"/>
                <w:lang w:val="en-GB"/>
              </w:rPr>
              <w:t xml:space="preserve"> further information </w:t>
            </w:r>
            <w:r w:rsidRPr="00C22FE1">
              <w:rPr>
                <w:b/>
                <w:bCs/>
                <w:sz w:val="15"/>
                <w:szCs w:val="15"/>
                <w:lang w:val="en-GB"/>
              </w:rPr>
              <w:br/>
            </w:r>
            <w:r w:rsidR="00815D2F" w:rsidRPr="00C22FE1">
              <w:rPr>
                <w:sz w:val="15"/>
                <w:szCs w:val="15"/>
                <w:lang w:val="en-GB"/>
              </w:rPr>
              <w:t>Please include relevant information to support your request by attaching to email or including with posted application.</w:t>
            </w:r>
          </w:p>
          <w:p w14:paraId="66F54FEA" w14:textId="77777777" w:rsidR="00815D2F" w:rsidRPr="00C22FE1" w:rsidRDefault="00815D2F" w:rsidP="00C22FE1">
            <w:pPr>
              <w:pStyle w:val="NoSpacing"/>
              <w:spacing w:line="276" w:lineRule="auto"/>
              <w:rPr>
                <w:lang w:val="en-GB"/>
              </w:rPr>
            </w:pPr>
            <w:r w:rsidRPr="00C22FE1">
              <w:rPr>
                <w:sz w:val="15"/>
                <w:szCs w:val="15"/>
                <w:lang w:val="en-GB"/>
              </w:rPr>
              <w:t>If you are a legal representative, please include your authority to act.</w:t>
            </w:r>
          </w:p>
        </w:tc>
      </w:tr>
    </w:tbl>
    <w:p w14:paraId="7CDA6D02" w14:textId="77777777" w:rsidR="003D3DC3" w:rsidRPr="00C22FE1" w:rsidRDefault="003D3DC3">
      <w:pPr>
        <w:rPr>
          <w:color w:val="767171"/>
        </w:rPr>
      </w:pPr>
      <w:r w:rsidRPr="00C22FE1">
        <w:rPr>
          <w:color w:val="767171"/>
        </w:rPr>
        <w:br w:type="textWrapping" w:clear="all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C87659" w:rsidRPr="00C22FE1" w14:paraId="04D01364" w14:textId="77777777" w:rsidTr="00C22FE1">
        <w:trPr>
          <w:trHeight w:val="528"/>
        </w:trPr>
        <w:tc>
          <w:tcPr>
            <w:tcW w:w="5807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6294D7B1" w14:textId="77777777" w:rsidR="00C87659" w:rsidRPr="00C22FE1" w:rsidRDefault="00C87659" w:rsidP="00D37729">
            <w:pPr>
              <w:pStyle w:val="Heading2"/>
              <w:rPr>
                <w:lang w:val="en-GB"/>
              </w:rPr>
            </w:pPr>
            <w:r w:rsidRPr="00C22FE1">
              <w:rPr>
                <w:bCs/>
                <w:lang w:val="en-GB"/>
              </w:rPr>
              <w:t>Confirmation &amp; acknowledgement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032385C9" w14:textId="77777777" w:rsidR="00C87659" w:rsidRPr="00C22FE1" w:rsidRDefault="00C87659" w:rsidP="00D37729">
            <w:pPr>
              <w:pStyle w:val="Heading2"/>
              <w:rPr>
                <w:bCs/>
                <w:lang w:val="en-GB"/>
              </w:rPr>
            </w:pPr>
          </w:p>
        </w:tc>
      </w:tr>
      <w:tr w:rsidR="00C87659" w:rsidRPr="00C22FE1" w14:paraId="21135718" w14:textId="77777777" w:rsidTr="00C22FE1">
        <w:trPr>
          <w:trHeight w:val="892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D848C9E" w14:textId="77777777" w:rsidR="00C87659" w:rsidRPr="00C22FE1" w:rsidRDefault="00C87659" w:rsidP="00C22FE1">
            <w:pPr>
              <w:spacing w:line="276" w:lineRule="auto"/>
              <w:rPr>
                <w:b/>
                <w:bCs/>
              </w:rPr>
            </w:pPr>
            <w:r w:rsidRPr="00C22FE1">
              <w:rPr>
                <w:b/>
                <w:bCs/>
                <w:lang w:val="en-GB"/>
              </w:rPr>
              <w:t>Confirmation</w:t>
            </w:r>
            <w:r w:rsidRPr="00C22FE1">
              <w:rPr>
                <w:b/>
                <w:bCs/>
                <w:lang w:val="en-GB"/>
              </w:rPr>
              <w:br/>
            </w:r>
            <w:r w:rsidRPr="00C22FE1">
              <w:rPr>
                <w:lang w:val="en-GB"/>
              </w:rPr>
              <w:t>I confirm all of the information provided in this form and supporting documents</w:t>
            </w:r>
            <w:r w:rsidR="00815D2F" w:rsidRPr="00C22FE1">
              <w:rPr>
                <w:lang w:val="en-GB"/>
              </w:rPr>
              <w:t>,</w:t>
            </w:r>
            <w:r w:rsidRPr="00C22FE1">
              <w:rPr>
                <w:lang w:val="en-GB"/>
              </w:rPr>
              <w:t xml:space="preserve"> is to the best of my knowledge</w:t>
            </w:r>
            <w:r w:rsidR="00815D2F" w:rsidRPr="00C22FE1">
              <w:rPr>
                <w:lang w:val="en-GB"/>
              </w:rPr>
              <w:t>,</w:t>
            </w:r>
            <w:r w:rsidRPr="00C22FE1">
              <w:rPr>
                <w:lang w:val="en-GB"/>
              </w:rPr>
              <w:t xml:space="preserve"> true</w:t>
            </w:r>
            <w:r w:rsidR="00C22FE1" w:rsidRPr="00C22FE1">
              <w:rPr>
                <w:lang w:val="en-GB"/>
              </w:rPr>
              <w:br/>
            </w:r>
            <w:r w:rsidRPr="00C22FE1">
              <w:rPr>
                <w:lang w:val="en-GB"/>
              </w:rPr>
              <w:t>and correct.</w:t>
            </w:r>
          </w:p>
        </w:tc>
      </w:tr>
      <w:tr w:rsidR="00D3785C" w:rsidRPr="00C22FE1" w14:paraId="27AC0F47" w14:textId="77777777" w:rsidTr="00C22FE1">
        <w:trPr>
          <w:trHeight w:val="1385"/>
        </w:trPr>
        <w:tc>
          <w:tcPr>
            <w:tcW w:w="58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7E00E5C4" w14:textId="77777777" w:rsidR="00D3785C" w:rsidRPr="00C22FE1" w:rsidRDefault="00D3785C" w:rsidP="00D3785C">
            <w:pPr>
              <w:pStyle w:val="NoSpacing"/>
              <w:rPr>
                <w:sz w:val="13"/>
              </w:rPr>
            </w:pPr>
          </w:p>
          <w:p w14:paraId="037B9D4C" w14:textId="77777777" w:rsidR="00D3785C" w:rsidRPr="00C22FE1" w:rsidRDefault="00D3785C" w:rsidP="00D3785C">
            <w:pPr>
              <w:rPr>
                <w:color w:val="262626"/>
                <w:szCs w:val="15"/>
              </w:rPr>
            </w:pPr>
            <w:r w:rsidRPr="00C22FE1">
              <w:rPr>
                <w:b/>
                <w:bCs/>
                <w:color w:val="262626"/>
                <w:lang w:val="en-GB"/>
              </w:rPr>
              <w:t>Signature of Applicant</w:t>
            </w:r>
            <w:r w:rsidR="00FC6F79" w:rsidRPr="00C22FE1">
              <w:rPr>
                <w:b/>
                <w:bCs/>
                <w:color w:val="262626"/>
                <w:lang w:val="en-GB"/>
              </w:rPr>
              <w:t xml:space="preserve"> *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384E2149" w14:textId="77777777" w:rsidR="00D3785C" w:rsidRPr="00C22FE1" w:rsidRDefault="00D3785C" w:rsidP="00D3785C">
            <w:pPr>
              <w:pStyle w:val="NoSpacing"/>
              <w:rPr>
                <w:sz w:val="13"/>
              </w:rPr>
            </w:pPr>
          </w:p>
          <w:p w14:paraId="285FBB99" w14:textId="77777777" w:rsidR="00D3785C" w:rsidRPr="00C22FE1" w:rsidRDefault="00D3785C" w:rsidP="00D3785C">
            <w:pPr>
              <w:rPr>
                <w:b/>
                <w:bCs/>
                <w:color w:val="262626"/>
                <w:lang w:val="en-GB"/>
              </w:rPr>
            </w:pPr>
            <w:r w:rsidRPr="00C22FE1">
              <w:rPr>
                <w:b/>
                <w:bCs/>
                <w:color w:val="262626"/>
                <w:lang w:val="en-GB"/>
              </w:rPr>
              <w:t>Date of submission</w:t>
            </w:r>
            <w:r w:rsidRPr="00C22FE1">
              <w:rPr>
                <w:b/>
                <w:bCs/>
                <w:color w:val="262626"/>
                <w:lang w:val="en-GB"/>
              </w:rPr>
              <w:br/>
            </w:r>
          </w:p>
          <w:p w14:paraId="7BAC9A65" w14:textId="77777777" w:rsidR="00D3785C" w:rsidRPr="00C22FE1" w:rsidRDefault="00544176" w:rsidP="00D3785C">
            <w:pPr>
              <w:rPr>
                <w:color w:val="262626"/>
              </w:rPr>
            </w:pPr>
            <w:r w:rsidRPr="00C22FE1">
              <w:rPr>
                <w:color w:val="767171"/>
                <w:lang w:val="en-GB"/>
              </w:rPr>
              <w:t xml:space="preserve">…… </w:t>
            </w:r>
            <w:r w:rsidRPr="00C22FE1">
              <w:rPr>
                <w:color w:val="262626"/>
                <w:lang w:val="en-GB"/>
              </w:rPr>
              <w:t>/</w:t>
            </w:r>
            <w:r w:rsidRPr="00C22FE1">
              <w:rPr>
                <w:color w:val="767171"/>
                <w:lang w:val="en-GB"/>
              </w:rPr>
              <w:t xml:space="preserve">…… </w:t>
            </w:r>
            <w:r w:rsidRPr="00C22FE1">
              <w:rPr>
                <w:color w:val="262626"/>
                <w:lang w:val="en-GB"/>
              </w:rPr>
              <w:t>/</w:t>
            </w:r>
            <w:r w:rsidRPr="00C22FE1">
              <w:rPr>
                <w:color w:val="767171"/>
                <w:lang w:val="en-GB"/>
              </w:rPr>
              <w:t>…………</w:t>
            </w:r>
          </w:p>
        </w:tc>
      </w:tr>
    </w:tbl>
    <w:p w14:paraId="0ED2D091" w14:textId="77777777" w:rsidR="00BC7CE1" w:rsidRPr="00C22FE1" w:rsidRDefault="00FC6F79" w:rsidP="0091186D">
      <w:pPr>
        <w:rPr>
          <w:color w:val="767171"/>
        </w:rPr>
      </w:pPr>
      <w:r w:rsidRPr="00C22FE1">
        <w:rPr>
          <w:color w:val="767171"/>
        </w:rPr>
        <w:br/>
      </w:r>
      <w:r w:rsidRPr="00C22FE1">
        <w:rPr>
          <w:color w:val="767171"/>
          <w:sz w:val="16"/>
          <w:szCs w:val="16"/>
          <w:lang w:val="en-GB"/>
        </w:rPr>
        <w:t>* Mandatory fields</w:t>
      </w:r>
    </w:p>
    <w:sectPr w:rsidR="00BC7CE1" w:rsidRPr="00C22FE1" w:rsidSect="0091186D">
      <w:headerReference w:type="default" r:id="rId11"/>
      <w:footerReference w:type="even" r:id="rId12"/>
      <w:footerReference w:type="default" r:id="rId13"/>
      <w:pgSz w:w="11906" w:h="16838"/>
      <w:pgMar w:top="1440" w:right="1440" w:bottom="1440" w:left="1440" w:header="3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5A3FE" w14:textId="77777777" w:rsidR="00541FFD" w:rsidRDefault="00541FFD" w:rsidP="002D59E4">
      <w:r>
        <w:separator/>
      </w:r>
    </w:p>
  </w:endnote>
  <w:endnote w:type="continuationSeparator" w:id="0">
    <w:p w14:paraId="68D7E2DD" w14:textId="77777777" w:rsidR="00541FFD" w:rsidRDefault="00541FFD" w:rsidP="002D5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90BE" w14:textId="77777777" w:rsidR="00F3730B" w:rsidRDefault="00F3730B" w:rsidP="00D377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36E8830" w14:textId="77777777" w:rsidR="00F3730B" w:rsidRDefault="00F3730B" w:rsidP="00F373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75451" w14:textId="77777777" w:rsidR="00F3730B" w:rsidRDefault="00F3730B" w:rsidP="00D377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89A89BD" w14:textId="77777777" w:rsidR="00F3730B" w:rsidRPr="00D3785C" w:rsidRDefault="00F3730B" w:rsidP="00F3730B">
    <w:pPr>
      <w:pStyle w:val="Footer"/>
      <w:ind w:right="360"/>
      <w:rPr>
        <w:b/>
        <w:bCs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E7D6E" w14:textId="77777777" w:rsidR="00541FFD" w:rsidRDefault="00541FFD" w:rsidP="002D59E4">
      <w:r>
        <w:separator/>
      </w:r>
    </w:p>
  </w:footnote>
  <w:footnote w:type="continuationSeparator" w:id="0">
    <w:p w14:paraId="04BC828E" w14:textId="77777777" w:rsidR="00541FFD" w:rsidRDefault="00541FFD" w:rsidP="002D5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29BAE" w14:textId="77777777" w:rsidR="00F3730B" w:rsidRDefault="00F3730B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2310"/>
      <w:gridCol w:w="6716"/>
    </w:tblGrid>
    <w:tr w:rsidR="00F3730B" w:rsidRPr="00C22FE1" w14:paraId="607D837D" w14:textId="77777777" w:rsidTr="00C22FE1">
      <w:tc>
        <w:tcPr>
          <w:tcW w:w="2263" w:type="dxa"/>
          <w:shd w:val="clear" w:color="auto" w:fill="auto"/>
          <w:vAlign w:val="center"/>
        </w:tcPr>
        <w:p w14:paraId="02DB4EB6" w14:textId="77777777" w:rsidR="00F3730B" w:rsidRPr="00C22FE1" w:rsidRDefault="009A6664">
          <w:pPr>
            <w:pStyle w:val="Header"/>
          </w:pPr>
          <w:r w:rsidRPr="009F6723">
            <w:rPr>
              <w:noProof/>
            </w:rPr>
            <w:drawing>
              <wp:inline distT="0" distB="0" distL="0" distR="0" wp14:anchorId="62A1AF50" wp14:editId="6FCF821A">
                <wp:extent cx="1329690" cy="429260"/>
                <wp:effectExtent l="0" t="0" r="0" b="0"/>
                <wp:docPr id="4" name="Picture 5" descr="Text&#10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xt&#10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69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3" w:type="dxa"/>
          <w:shd w:val="clear" w:color="auto" w:fill="auto"/>
          <w:vAlign w:val="center"/>
        </w:tcPr>
        <w:p w14:paraId="32675032" w14:textId="77777777" w:rsidR="00F3730B" w:rsidRPr="00C22FE1" w:rsidRDefault="00432ECB" w:rsidP="00C22FE1">
          <w:pPr>
            <w:pStyle w:val="Header"/>
            <w:spacing w:line="360" w:lineRule="auto"/>
            <w:jc w:val="right"/>
            <w:rPr>
              <w:b/>
              <w:sz w:val="13"/>
              <w:szCs w:val="13"/>
            </w:rPr>
          </w:pPr>
          <w:r w:rsidRPr="00C22FE1">
            <w:rPr>
              <w:b/>
              <w:sz w:val="13"/>
              <w:szCs w:val="13"/>
            </w:rPr>
            <w:br/>
          </w:r>
          <w:r w:rsidR="001444AC" w:rsidRPr="00C22FE1">
            <w:rPr>
              <w:b/>
              <w:sz w:val="13"/>
              <w:szCs w:val="13"/>
            </w:rPr>
            <w:t>Request for Inquest into Death</w:t>
          </w:r>
        </w:p>
        <w:p w14:paraId="407C4ADC" w14:textId="77777777" w:rsidR="00323BF2" w:rsidRPr="00C22FE1" w:rsidRDefault="00323BF2" w:rsidP="00C22FE1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  <w:r w:rsidRPr="00C22FE1">
            <w:rPr>
              <w:b/>
              <w:bCs/>
              <w:sz w:val="13"/>
              <w:szCs w:val="13"/>
            </w:rPr>
            <w:t>Form 26</w:t>
          </w:r>
          <w:r w:rsidRPr="00C22FE1">
            <w:rPr>
              <w:sz w:val="13"/>
              <w:szCs w:val="13"/>
            </w:rPr>
            <w:t xml:space="preserve"> Rule 52(1) of the </w:t>
          </w:r>
          <w:r w:rsidRPr="00C22FE1">
            <w:rPr>
              <w:rFonts w:ascii="Arial" w:hAnsi="Arial" w:cs="Arial"/>
              <w:i/>
              <w:iCs/>
              <w:sz w:val="13"/>
              <w:szCs w:val="13"/>
            </w:rPr>
            <w:t>Coroners Court Rules 2019</w:t>
          </w:r>
        </w:p>
        <w:p w14:paraId="7B50A958" w14:textId="77777777" w:rsidR="00F3730B" w:rsidRPr="00C22FE1" w:rsidRDefault="00323BF2" w:rsidP="00C22FE1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  <w:r w:rsidRPr="00C22FE1">
            <w:rPr>
              <w:sz w:val="13"/>
              <w:szCs w:val="13"/>
            </w:rPr>
            <w:t xml:space="preserve">Section 52(5) of </w:t>
          </w:r>
          <w:r w:rsidRPr="00C22FE1">
            <w:rPr>
              <w:i/>
              <w:iCs/>
              <w:sz w:val="13"/>
              <w:szCs w:val="13"/>
            </w:rPr>
            <w:t xml:space="preserve">the </w:t>
          </w:r>
          <w:r w:rsidRPr="00C22FE1">
            <w:rPr>
              <w:rFonts w:ascii="Arial" w:hAnsi="Arial" w:cs="Arial"/>
              <w:i/>
              <w:iCs/>
              <w:sz w:val="13"/>
              <w:szCs w:val="13"/>
            </w:rPr>
            <w:t>Coroners Act 2008</w:t>
          </w:r>
        </w:p>
      </w:tc>
    </w:tr>
  </w:tbl>
  <w:p w14:paraId="4A2A2940" w14:textId="77777777" w:rsidR="00F3730B" w:rsidRDefault="00F3730B">
    <w:pPr>
      <w:pStyle w:val="Header"/>
    </w:pPr>
  </w:p>
  <w:p w14:paraId="4E7D6A18" w14:textId="77777777" w:rsidR="002D59E4" w:rsidRDefault="002D59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951"/>
    <w:rsid w:val="00050411"/>
    <w:rsid w:val="000D4843"/>
    <w:rsid w:val="000E3EE5"/>
    <w:rsid w:val="000F21AC"/>
    <w:rsid w:val="0011143E"/>
    <w:rsid w:val="00114A3A"/>
    <w:rsid w:val="001444AC"/>
    <w:rsid w:val="00166951"/>
    <w:rsid w:val="00175399"/>
    <w:rsid w:val="001B4612"/>
    <w:rsid w:val="001E3A5D"/>
    <w:rsid w:val="002302CB"/>
    <w:rsid w:val="00282D5D"/>
    <w:rsid w:val="002B1C94"/>
    <w:rsid w:val="002C4BDB"/>
    <w:rsid w:val="002D59E4"/>
    <w:rsid w:val="00323BF2"/>
    <w:rsid w:val="00324A87"/>
    <w:rsid w:val="00330187"/>
    <w:rsid w:val="00360018"/>
    <w:rsid w:val="00377143"/>
    <w:rsid w:val="003A5BD4"/>
    <w:rsid w:val="003D3DC3"/>
    <w:rsid w:val="003D62CD"/>
    <w:rsid w:val="003E7E82"/>
    <w:rsid w:val="00422A64"/>
    <w:rsid w:val="00432ECB"/>
    <w:rsid w:val="00526F6F"/>
    <w:rsid w:val="00541FFD"/>
    <w:rsid w:val="00544176"/>
    <w:rsid w:val="0054636C"/>
    <w:rsid w:val="005614A1"/>
    <w:rsid w:val="00582C59"/>
    <w:rsid w:val="005954F3"/>
    <w:rsid w:val="005A7978"/>
    <w:rsid w:val="00602D5E"/>
    <w:rsid w:val="00657BC4"/>
    <w:rsid w:val="006A70E4"/>
    <w:rsid w:val="007306B4"/>
    <w:rsid w:val="00771DBE"/>
    <w:rsid w:val="007E100B"/>
    <w:rsid w:val="007F457E"/>
    <w:rsid w:val="00806705"/>
    <w:rsid w:val="00815D2F"/>
    <w:rsid w:val="008A0C51"/>
    <w:rsid w:val="0091186D"/>
    <w:rsid w:val="009A6664"/>
    <w:rsid w:val="009C02C1"/>
    <w:rsid w:val="009F5290"/>
    <w:rsid w:val="00A80963"/>
    <w:rsid w:val="00AD1C32"/>
    <w:rsid w:val="00B239D4"/>
    <w:rsid w:val="00B30398"/>
    <w:rsid w:val="00B325F9"/>
    <w:rsid w:val="00BC7CE1"/>
    <w:rsid w:val="00BD76BC"/>
    <w:rsid w:val="00C22FE1"/>
    <w:rsid w:val="00C65B1A"/>
    <w:rsid w:val="00C87659"/>
    <w:rsid w:val="00CD4356"/>
    <w:rsid w:val="00CE355B"/>
    <w:rsid w:val="00D37729"/>
    <w:rsid w:val="00D3785C"/>
    <w:rsid w:val="00DA0070"/>
    <w:rsid w:val="00DF4CFF"/>
    <w:rsid w:val="00E24C5E"/>
    <w:rsid w:val="00E80CAD"/>
    <w:rsid w:val="00EA0ABE"/>
    <w:rsid w:val="00EA3640"/>
    <w:rsid w:val="00EA3B80"/>
    <w:rsid w:val="00F21EB7"/>
    <w:rsid w:val="00F3730B"/>
    <w:rsid w:val="00F9045B"/>
    <w:rsid w:val="00FC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ED900"/>
  <w15:chartTrackingRefBased/>
  <w15:docId w15:val="{F01E10C6-05B3-FF48-A4F1-E5FCC73C5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D2F"/>
    <w:rPr>
      <w:rFonts w:ascii="Century Gothic" w:hAnsi="Century Gothic"/>
      <w:color w:val="54565A"/>
      <w:sz w:val="15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4BDB"/>
    <w:pPr>
      <w:keepNext/>
      <w:keepLines/>
      <w:spacing w:before="240"/>
      <w:outlineLvl w:val="0"/>
    </w:pPr>
    <w:rPr>
      <w:rFonts w:eastAsia="DengXian Light"/>
      <w:b/>
      <w:color w:val="0E1C3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BC4"/>
    <w:pPr>
      <w:keepNext/>
      <w:keepLines/>
      <w:spacing w:before="40"/>
      <w:outlineLvl w:val="1"/>
    </w:pPr>
    <w:rPr>
      <w:rFonts w:eastAsia="DengXian Light"/>
      <w:b/>
      <w:color w:val="FFFFFF"/>
      <w:sz w:val="2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21AC"/>
    <w:pPr>
      <w:keepNext/>
      <w:keepLines/>
      <w:spacing w:before="40"/>
      <w:outlineLvl w:val="2"/>
    </w:pPr>
    <w:rPr>
      <w:rFonts w:ascii="Calibri Light" w:eastAsia="DengXian Light" w:hAnsi="Calibri Light"/>
      <w:color w:val="1F3763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C4BDB"/>
    <w:rPr>
      <w:rFonts w:ascii="Century Gothic" w:eastAsia="DengXian Light" w:hAnsi="Century Gothic" w:cs="Times New Roman"/>
      <w:b/>
      <w:color w:val="0E1C3B"/>
      <w:sz w:val="32"/>
      <w:szCs w:val="32"/>
    </w:rPr>
  </w:style>
  <w:style w:type="table" w:styleId="TableGrid">
    <w:name w:val="Table Grid"/>
    <w:basedOn w:val="TableNormal"/>
    <w:uiPriority w:val="39"/>
    <w:rsid w:val="002D5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D59E4"/>
    <w:rPr>
      <w:rFonts w:ascii="Century Gothic" w:hAnsi="Century Gothic"/>
      <w:color w:val="767171"/>
      <w:sz w:val="13"/>
    </w:rPr>
  </w:style>
  <w:style w:type="paragraph" w:styleId="Footer">
    <w:name w:val="footer"/>
    <w:basedOn w:val="Normal"/>
    <w:link w:val="Foot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D59E4"/>
    <w:rPr>
      <w:rFonts w:ascii="Century Gothic" w:hAnsi="Century Gothic"/>
      <w:color w:val="767171"/>
      <w:sz w:val="13"/>
    </w:rPr>
  </w:style>
  <w:style w:type="character" w:customStyle="1" w:styleId="Heading2Char">
    <w:name w:val="Heading 2 Char"/>
    <w:link w:val="Heading2"/>
    <w:uiPriority w:val="9"/>
    <w:rsid w:val="00657BC4"/>
    <w:rPr>
      <w:rFonts w:ascii="Century Gothic" w:eastAsia="DengXian Light" w:hAnsi="Century Gothic" w:cs="Times New Roman"/>
      <w:b/>
      <w:color w:val="FFFFFF"/>
      <w:sz w:val="20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1AC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0F21AC"/>
    <w:rPr>
      <w:rFonts w:ascii="Century Gothic" w:hAnsi="Century Gothic"/>
      <w:color w:val="5A5A5A"/>
      <w:spacing w:val="15"/>
      <w:sz w:val="22"/>
      <w:szCs w:val="22"/>
    </w:rPr>
  </w:style>
  <w:style w:type="paragraph" w:styleId="NoSpacing">
    <w:name w:val="No Spacing"/>
    <w:uiPriority w:val="1"/>
    <w:qFormat/>
    <w:rsid w:val="000F21AC"/>
    <w:rPr>
      <w:rFonts w:ascii="Century Gothic" w:hAnsi="Century Gothic"/>
      <w:color w:val="262626"/>
      <w:sz w:val="16"/>
      <w:szCs w:val="24"/>
      <w:lang w:eastAsia="zh-CN"/>
    </w:rPr>
  </w:style>
  <w:style w:type="character" w:customStyle="1" w:styleId="Heading3Char">
    <w:name w:val="Heading 3 Char"/>
    <w:link w:val="Heading3"/>
    <w:uiPriority w:val="9"/>
    <w:rsid w:val="000F21AC"/>
    <w:rPr>
      <w:rFonts w:ascii="Calibri Light" w:eastAsia="DengXian Light" w:hAnsi="Calibri Light" w:cs="Times New Roman"/>
      <w:color w:val="1F3763"/>
      <w:sz w:val="13"/>
    </w:rPr>
  </w:style>
  <w:style w:type="character" w:styleId="PageNumber">
    <w:name w:val="page number"/>
    <w:uiPriority w:val="99"/>
    <w:semiHidden/>
    <w:unhideWhenUsed/>
    <w:rsid w:val="00F3730B"/>
    <w:rPr>
      <w:rFonts w:ascii="Century Gothic" w:hAnsi="Century Gothic"/>
      <w:color w:val="767171"/>
      <w:sz w:val="13"/>
    </w:rPr>
  </w:style>
  <w:style w:type="paragraph" w:customStyle="1" w:styleId="Heading2-Black">
    <w:name w:val="Heading 2 - Black"/>
    <w:basedOn w:val="Heading2"/>
    <w:qFormat/>
    <w:rsid w:val="00F21EB7"/>
    <w:rPr>
      <w:color w:val="000000"/>
    </w:rPr>
  </w:style>
  <w:style w:type="character" w:styleId="Strong">
    <w:name w:val="Strong"/>
    <w:uiPriority w:val="22"/>
    <w:qFormat/>
    <w:rsid w:val="00F21EB7"/>
    <w:rPr>
      <w:b/>
      <w:bCs/>
    </w:rPr>
  </w:style>
  <w:style w:type="character" w:styleId="Hyperlink">
    <w:name w:val="Hyperlink"/>
    <w:uiPriority w:val="99"/>
    <w:unhideWhenUsed/>
    <w:rsid w:val="00CD435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D435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71DB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ourtadmin@courts.vi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win/Downloads/CCoV%20Forms_Updated%2028.10.22/Form%202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EA1A82-D273-5548-9E38-8C23C57C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26.dot</Template>
  <TotalTime>1</TotalTime>
  <Pages>6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Links>
    <vt:vector size="6" baseType="variant">
      <vt:variant>
        <vt:i4>4587647</vt:i4>
      </vt:variant>
      <vt:variant>
        <vt:i4>0</vt:i4>
      </vt:variant>
      <vt:variant>
        <vt:i4>0</vt:i4>
      </vt:variant>
      <vt:variant>
        <vt:i4>5</vt:i4>
      </vt:variant>
      <vt:variant>
        <vt:lpwstr>mailto:courtadmin@courts.vic.gov.au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2021-11-27T03:03:00Z</cp:lastPrinted>
  <dcterms:created xsi:type="dcterms:W3CDTF">2022-11-03T20:57:00Z</dcterms:created>
  <dcterms:modified xsi:type="dcterms:W3CDTF">2022-11-03T20:58:00Z</dcterms:modified>
</cp:coreProperties>
</file>