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8CC0D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E757CF" w14:paraId="0C09C512" w14:textId="77777777" w:rsidTr="00E757CF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2408BFF4" w14:textId="77777777" w:rsidR="002D59E4" w:rsidRPr="00E757CF" w:rsidRDefault="00BC05B3" w:rsidP="002C4BDB">
            <w:r w:rsidRPr="00E757CF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1A251781" wp14:editId="1C036D75">
                  <wp:extent cx="689610" cy="84391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8B413" w14:textId="77777777" w:rsidR="00377143" w:rsidRPr="00E757CF" w:rsidRDefault="00377143" w:rsidP="002C4BDB"/>
          <w:p w14:paraId="0EE14533" w14:textId="77777777" w:rsidR="00377143" w:rsidRPr="00E757CF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73287896" w14:textId="77777777" w:rsidR="002D59E4" w:rsidRPr="00E757CF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2A70222" w14:textId="77777777" w:rsidR="00377143" w:rsidRPr="00E757CF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E757CF" w14:paraId="0E854DEB" w14:textId="77777777" w:rsidTr="00E757CF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6DD9FA9C" w14:textId="77777777" w:rsidR="00120E27" w:rsidRPr="00E757CF" w:rsidRDefault="00B8474C" w:rsidP="00120E27">
            <w:pPr>
              <w:rPr>
                <w:color w:val="D14827"/>
                <w:sz w:val="22"/>
                <w:szCs w:val="22"/>
              </w:rPr>
            </w:pPr>
            <w:r w:rsidRPr="00E757CF">
              <w:rPr>
                <w:rStyle w:val="Heading1Char"/>
                <w:sz w:val="48"/>
                <w:szCs w:val="48"/>
              </w:rPr>
              <w:t>Notice of Application for</w:t>
            </w:r>
            <w:r w:rsidRPr="00E757CF">
              <w:rPr>
                <w:rStyle w:val="Heading1Char"/>
                <w:sz w:val="48"/>
                <w:szCs w:val="48"/>
              </w:rPr>
              <w:br/>
              <w:t>Suppression Order</w:t>
            </w:r>
            <w:r w:rsidR="00377143" w:rsidRPr="00E757CF">
              <w:rPr>
                <w:rStyle w:val="Heading1Char"/>
                <w:sz w:val="48"/>
                <w:szCs w:val="48"/>
              </w:rPr>
              <w:br/>
            </w:r>
            <w:r w:rsidR="00377143" w:rsidRPr="00E757CF">
              <w:rPr>
                <w:b/>
                <w:bCs/>
                <w:color w:val="D14827"/>
                <w:sz w:val="22"/>
                <w:szCs w:val="22"/>
              </w:rPr>
              <w:br/>
            </w:r>
            <w:r w:rsidR="00120E27" w:rsidRPr="00E757CF">
              <w:rPr>
                <w:b/>
                <w:bCs/>
                <w:color w:val="D14827"/>
                <w:sz w:val="22"/>
                <w:szCs w:val="22"/>
              </w:rPr>
              <w:t xml:space="preserve">Form 42B </w:t>
            </w:r>
            <w:r w:rsidR="00120E27" w:rsidRPr="00E757CF">
              <w:rPr>
                <w:color w:val="D14827"/>
                <w:sz w:val="22"/>
                <w:szCs w:val="22"/>
              </w:rPr>
              <w:t xml:space="preserve">Rule 66(3) of the </w:t>
            </w:r>
            <w:r w:rsidR="00120E27" w:rsidRPr="00E757CF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Court Rules 2019</w:t>
            </w:r>
          </w:p>
          <w:p w14:paraId="5E701FEA" w14:textId="77777777" w:rsidR="00377143" w:rsidRPr="00E757CF" w:rsidRDefault="00120E27" w:rsidP="00120E27">
            <w:pPr>
              <w:rPr>
                <w:rStyle w:val="Heading1Char"/>
                <w:sz w:val="48"/>
                <w:szCs w:val="48"/>
              </w:rPr>
            </w:pPr>
            <w:r w:rsidRPr="00E757CF">
              <w:rPr>
                <w:color w:val="D14827"/>
                <w:sz w:val="22"/>
                <w:szCs w:val="22"/>
              </w:rPr>
              <w:t xml:space="preserve">Section 10 of the </w:t>
            </w:r>
            <w:r w:rsidRPr="00E757CF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Open Courts Act 2013</w:t>
            </w:r>
            <w:r w:rsidR="00377143" w:rsidRPr="00E757CF">
              <w:rPr>
                <w:color w:val="D14827"/>
                <w:sz w:val="22"/>
                <w:szCs w:val="22"/>
              </w:rPr>
              <w:br/>
            </w:r>
          </w:p>
        </w:tc>
      </w:tr>
      <w:tr w:rsidR="00AD1C32" w:rsidRPr="00E757CF" w14:paraId="2409BFA0" w14:textId="77777777" w:rsidTr="00E757CF">
        <w:tc>
          <w:tcPr>
            <w:tcW w:w="9072" w:type="dxa"/>
            <w:gridSpan w:val="2"/>
            <w:shd w:val="clear" w:color="auto" w:fill="auto"/>
          </w:tcPr>
          <w:p w14:paraId="2B0AF827" w14:textId="77777777" w:rsidR="005A7978" w:rsidRPr="00E757CF" w:rsidRDefault="005A7978" w:rsidP="00E757CF">
            <w:pPr>
              <w:spacing w:line="480" w:lineRule="auto"/>
              <w:rPr>
                <w:b/>
                <w:bCs/>
                <w:color w:val="767171"/>
                <w:sz w:val="18"/>
                <w:szCs w:val="18"/>
              </w:rPr>
            </w:pPr>
          </w:p>
          <w:p w14:paraId="5EDECA74" w14:textId="77777777" w:rsidR="00AD1C32" w:rsidRPr="00E757CF" w:rsidRDefault="00AD1C32" w:rsidP="00E757CF">
            <w:pPr>
              <w:spacing w:line="480" w:lineRule="auto"/>
              <w:rPr>
                <w:rStyle w:val="Heading1Char"/>
              </w:rPr>
            </w:pPr>
          </w:p>
        </w:tc>
      </w:tr>
    </w:tbl>
    <w:p w14:paraId="25091DCA" w14:textId="77777777" w:rsidR="00F21EB7" w:rsidRDefault="00E24C5E" w:rsidP="00E24C5E">
      <w:pPr>
        <w:rPr>
          <w:rStyle w:val="Heading1Char"/>
          <w:sz w:val="36"/>
          <w:szCs w:val="36"/>
        </w:rPr>
      </w:pPr>
      <w:r>
        <w:rPr>
          <w:rStyle w:val="Heading1Char"/>
          <w:sz w:val="36"/>
          <w:szCs w:val="36"/>
        </w:rPr>
        <w:lastRenderedPageBreak/>
        <w:t>F</w:t>
      </w:r>
      <w:r w:rsidR="00F21EB7" w:rsidRPr="00F21EB7">
        <w:rPr>
          <w:rStyle w:val="Heading1Char"/>
          <w:sz w:val="36"/>
          <w:szCs w:val="36"/>
        </w:rPr>
        <w:t>orm instructions</w:t>
      </w:r>
    </w:p>
    <w:p w14:paraId="69C89EDB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5083148B" w14:textId="77777777" w:rsidR="00F21EB7" w:rsidRPr="00F21EB7" w:rsidRDefault="00F21EB7" w:rsidP="00F21EB7">
      <w:pPr>
        <w:pStyle w:val="Heading2-Black"/>
        <w:spacing w:line="276" w:lineRule="auto"/>
        <w:rPr>
          <w:szCs w:val="20"/>
        </w:rPr>
      </w:pPr>
      <w:r w:rsidRPr="00F21EB7">
        <w:rPr>
          <w:szCs w:val="20"/>
        </w:rPr>
        <w:t>Completing the form</w:t>
      </w:r>
    </w:p>
    <w:p w14:paraId="4FB8024B" w14:textId="77777777" w:rsidR="00F21EB7" w:rsidRDefault="00F21EB7" w:rsidP="00F21EB7">
      <w:pPr>
        <w:spacing w:line="276" w:lineRule="auto"/>
      </w:pPr>
      <w:r>
        <w:br/>
        <w:t xml:space="preserve">This form is to request information from the Coroner’s Court of Victoria. Please carefully follow the instructions below. </w:t>
      </w:r>
    </w:p>
    <w:p w14:paraId="613CE35E" w14:textId="77777777" w:rsidR="00F21EB7" w:rsidRDefault="00F21EB7" w:rsidP="00F21EB7">
      <w:pPr>
        <w:spacing w:line="276" w:lineRule="auto"/>
      </w:pPr>
    </w:p>
    <w:p w14:paraId="77EB6B1B" w14:textId="77777777" w:rsidR="00F21EB7" w:rsidRPr="00E757CF" w:rsidRDefault="00B239D4" w:rsidP="00E757CF">
      <w:pPr>
        <w:pStyle w:val="Heading2-Black"/>
        <w:rPr>
          <w:rStyle w:val="Heading1Char"/>
          <w:b/>
          <w:bCs/>
          <w:color w:val="000000"/>
          <w:sz w:val="20"/>
          <w:szCs w:val="20"/>
        </w:rPr>
      </w:pPr>
      <w:r>
        <w:rPr>
          <w:rStyle w:val="Strong"/>
          <w:b/>
          <w:bCs w:val="0"/>
          <w:szCs w:val="20"/>
        </w:rPr>
        <w:br/>
      </w:r>
      <w:r w:rsidR="00F21EB7" w:rsidRPr="00F21EB7">
        <w:rPr>
          <w:rStyle w:val="Strong"/>
          <w:b/>
          <w:bCs w:val="0"/>
          <w:szCs w:val="20"/>
        </w:rPr>
        <w:t xml:space="preserve">Ways </w:t>
      </w:r>
      <w:r w:rsidR="00F21EB7" w:rsidRPr="00E757CF">
        <w:rPr>
          <w:rStyle w:val="Strong"/>
          <w:b/>
          <w:bCs w:val="0"/>
        </w:rPr>
        <w:t>of</w:t>
      </w:r>
      <w:r w:rsidR="00F21EB7" w:rsidRPr="00F21EB7">
        <w:rPr>
          <w:rStyle w:val="Strong"/>
          <w:b/>
          <w:bCs w:val="0"/>
          <w:szCs w:val="20"/>
        </w:rPr>
        <w:t xml:space="preserve"> sending</w:t>
      </w:r>
      <w:r w:rsidR="00F21EB7" w:rsidRPr="00E757CF">
        <w:rPr>
          <w:rStyle w:val="Heading1Char"/>
          <w:b/>
          <w:bCs/>
          <w:color w:val="000000"/>
          <w:sz w:val="20"/>
          <w:szCs w:val="20"/>
        </w:rPr>
        <w:t xml:space="preserve"> the form</w:t>
      </w:r>
      <w:r w:rsidR="00F21EB7" w:rsidRPr="00F21EB7">
        <w:rPr>
          <w:rStyle w:val="Strong"/>
          <w:b/>
          <w:bCs w:val="0"/>
          <w:szCs w:val="20"/>
        </w:rPr>
        <w:t xml:space="preserve"> to the Coroner’s Court of Victoria</w:t>
      </w:r>
      <w:r>
        <w:rPr>
          <w:rStyle w:val="Strong"/>
          <w:b/>
          <w:bCs w:val="0"/>
          <w:szCs w:val="20"/>
        </w:rPr>
        <w:br/>
      </w:r>
    </w:p>
    <w:tbl>
      <w:tblPr>
        <w:tblpPr w:leftFromText="180" w:rightFromText="180" w:vertAnchor="text" w:tblpY="1"/>
        <w:tblOverlap w:val="never"/>
        <w:tblW w:w="9498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686"/>
      </w:tblGrid>
      <w:tr w:rsidR="00B239D4" w:rsidRPr="00E757CF" w14:paraId="048FB4BF" w14:textId="77777777" w:rsidTr="00E757CF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D78E279" w14:textId="77777777" w:rsidR="00B239D4" w:rsidRPr="00E757CF" w:rsidRDefault="00BC05B3" w:rsidP="00E757CF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476836">
              <w:rPr>
                <w:noProof/>
              </w:rPr>
              <w:drawing>
                <wp:inline distT="0" distB="0" distL="0" distR="0" wp14:anchorId="4A8AE0D1" wp14:editId="4CDF9E6C">
                  <wp:extent cx="492125" cy="49212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4194F294" w14:textId="77777777" w:rsidR="00B239D4" w:rsidRPr="00E757CF" w:rsidRDefault="00B239D4" w:rsidP="00E757CF">
            <w:pPr>
              <w:pStyle w:val="Heading2-Black"/>
            </w:pPr>
            <w:r w:rsidRPr="00E757CF">
              <w:t>Mail form to this address</w:t>
            </w:r>
          </w:p>
          <w:p w14:paraId="0A2B0191" w14:textId="77777777" w:rsidR="00E757CF" w:rsidRPr="00E757CF" w:rsidRDefault="00E757CF" w:rsidP="00E757CF">
            <w:pPr>
              <w:pStyle w:val="Heading2-Black"/>
            </w:pPr>
          </w:p>
          <w:p w14:paraId="2EE7DD6F" w14:textId="77777777" w:rsidR="00B239D4" w:rsidRPr="00E757CF" w:rsidRDefault="00B239D4" w:rsidP="00E757CF">
            <w:pPr>
              <w:pStyle w:val="NoSpacing"/>
              <w:rPr>
                <w:b/>
              </w:rPr>
            </w:pPr>
            <w:r w:rsidRPr="00E757CF">
              <w:t>Coroners Court of Victoria</w:t>
            </w:r>
            <w:r w:rsidRPr="00E757CF">
              <w:br/>
              <w:t>65 Kavanagh Street, Southbank,</w:t>
            </w:r>
            <w:r w:rsidRPr="00E757CF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026C94A" w14:textId="77777777" w:rsidR="00B239D4" w:rsidRPr="00E757CF" w:rsidRDefault="006C786C" w:rsidP="00E757CF">
            <w:pPr>
              <w:pStyle w:val="NoSpacing"/>
              <w:spacing w:line="276" w:lineRule="auto"/>
              <w:jc w:val="center"/>
              <w:rPr>
                <w:b/>
                <w:bCs/>
                <w:noProof/>
                <w:sz w:val="20"/>
                <w:szCs w:val="20"/>
                <w:lang w:val="en-GB"/>
              </w:rPr>
            </w:pPr>
            <w:r w:rsidRPr="00E757CF">
              <w:rPr>
                <w:b/>
                <w:bCs/>
                <w:noProof/>
                <w:sz w:val="20"/>
                <w:szCs w:val="20"/>
                <w:lang w:val="en-GB"/>
              </w:rPr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3B04C6D1" w14:textId="77777777" w:rsidR="00B239D4" w:rsidRPr="00E757CF" w:rsidRDefault="00BC05B3" w:rsidP="00E757CF">
            <w:pPr>
              <w:pStyle w:val="NoSpacing"/>
              <w:spacing w:line="276" w:lineRule="auto"/>
              <w:rPr>
                <w:lang w:val="en-GB"/>
              </w:rPr>
            </w:pPr>
            <w:r w:rsidRPr="00E757CF">
              <w:rPr>
                <w:b/>
                <w:noProof/>
                <w:lang w:val="en-GB"/>
              </w:rPr>
              <w:drawing>
                <wp:inline distT="0" distB="0" distL="0" distR="0" wp14:anchorId="39CD6FAC" wp14:editId="1941FC8B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414C1CD6" w14:textId="77777777" w:rsidR="00E757CF" w:rsidRPr="00E757CF" w:rsidRDefault="00B239D4" w:rsidP="00E757CF">
            <w:pPr>
              <w:pStyle w:val="Heading2-Black"/>
            </w:pPr>
            <w:r w:rsidRPr="00E757CF">
              <w:t>Email</w:t>
            </w:r>
            <w:r w:rsidR="00E757CF" w:rsidRPr="00E757CF">
              <w:br/>
            </w:r>
          </w:p>
          <w:p w14:paraId="1FFB2093" w14:textId="77777777" w:rsidR="00B239D4" w:rsidRPr="00E757CF" w:rsidRDefault="00B239D4" w:rsidP="00E757CF">
            <w:pPr>
              <w:pStyle w:val="NoSpacing"/>
              <w:rPr>
                <w:rStyle w:val="Hyperlink"/>
                <w:color w:val="262626"/>
                <w:u w:val="none"/>
              </w:rPr>
            </w:pPr>
            <w:r w:rsidRPr="00E757CF">
              <w:t>Scan completed form and email</w:t>
            </w:r>
            <w:r w:rsidR="00815D2F" w:rsidRPr="00E757CF">
              <w:t xml:space="preserve"> </w:t>
            </w:r>
            <w:r w:rsidRPr="00E757CF">
              <w:t xml:space="preserve">to </w:t>
            </w:r>
            <w:hyperlink r:id="rId11" w:history="1">
              <w:r w:rsidRPr="00E757CF">
                <w:rPr>
                  <w:rStyle w:val="Hyperlink"/>
                  <w:color w:val="262626"/>
                </w:rPr>
                <w:t>courtadmin@courts.vic.gov.au</w:t>
              </w:r>
            </w:hyperlink>
          </w:p>
          <w:p w14:paraId="001D7149" w14:textId="77777777" w:rsidR="00120E27" w:rsidRPr="00E757CF" w:rsidRDefault="00120E27" w:rsidP="00E757CF">
            <w:pPr>
              <w:pStyle w:val="NoSpacing"/>
              <w:rPr>
                <w:u w:val="single"/>
              </w:rPr>
            </w:pPr>
            <w:r w:rsidRPr="00E757CF">
              <w:t>or to specific team email address if known.</w:t>
            </w:r>
          </w:p>
        </w:tc>
      </w:tr>
    </w:tbl>
    <w:p w14:paraId="1815B1D9" w14:textId="77777777" w:rsidR="00F21EB7" w:rsidRDefault="00F21EB7" w:rsidP="00F21EB7">
      <w:pPr>
        <w:pStyle w:val="Heading2-Black"/>
        <w:spacing w:line="276" w:lineRule="auto"/>
        <w:rPr>
          <w:szCs w:val="20"/>
        </w:rPr>
      </w:pPr>
    </w:p>
    <w:p w14:paraId="135484FF" w14:textId="77777777" w:rsidR="00F21EB7" w:rsidRPr="00F21EB7" w:rsidRDefault="00B239D4" w:rsidP="00F21EB7">
      <w:pPr>
        <w:pStyle w:val="Heading2-Black"/>
        <w:spacing w:line="276" w:lineRule="auto"/>
        <w:rPr>
          <w:szCs w:val="20"/>
        </w:rPr>
      </w:pPr>
      <w:r>
        <w:rPr>
          <w:szCs w:val="20"/>
          <w:lang w:val="en-GB"/>
        </w:rPr>
        <w:br/>
      </w:r>
      <w:r w:rsidR="006A70E4" w:rsidRPr="006A70E4">
        <w:rPr>
          <w:szCs w:val="20"/>
          <w:lang w:val="en-GB"/>
        </w:rPr>
        <w:t>Having trouble completing the form?</w:t>
      </w:r>
    </w:p>
    <w:p w14:paraId="2C7EEFE9" w14:textId="77777777" w:rsidR="00F21EB7" w:rsidRDefault="00F21EB7" w:rsidP="002D59E4"/>
    <w:p w14:paraId="1CC6817F" w14:textId="77777777" w:rsidR="00F21EB7" w:rsidRDefault="00B239D4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066297AE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E757CF" w14:paraId="2F9D1D83" w14:textId="77777777" w:rsidTr="00E757CF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0F61A254" w14:textId="77777777" w:rsidR="002D59E4" w:rsidRPr="00E757CF" w:rsidRDefault="002D59E4" w:rsidP="00657BC4">
            <w:pPr>
              <w:pStyle w:val="Heading2"/>
              <w:rPr>
                <w:lang w:val="en-GB"/>
              </w:rPr>
            </w:pPr>
            <w:r w:rsidRPr="00E757CF">
              <w:rPr>
                <w:lang w:val="en-GB"/>
              </w:rPr>
              <w:t>Court Reference Number</w:t>
            </w:r>
          </w:p>
        </w:tc>
      </w:tr>
      <w:tr w:rsidR="00CE355B" w:rsidRPr="00E757CF" w14:paraId="3D6E460F" w14:textId="77777777" w:rsidTr="00E757CF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981F422" w14:textId="77777777" w:rsidR="00CE355B" w:rsidRPr="00E757CF" w:rsidRDefault="00CE355B" w:rsidP="00CE355B">
            <w:pPr>
              <w:rPr>
                <w:b/>
                <w:bCs/>
              </w:rPr>
            </w:pPr>
            <w:r w:rsidRPr="00E757CF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97F8DC3" w14:textId="77777777" w:rsidR="00CE355B" w:rsidRPr="00E757CF" w:rsidRDefault="00CE355B" w:rsidP="00CE355B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</w:tbl>
    <w:p w14:paraId="4A828D95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0D7E68B2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  <w:gridCol w:w="3351"/>
      </w:tblGrid>
      <w:tr w:rsidR="007E100B" w:rsidRPr="00E757CF" w14:paraId="245A331C" w14:textId="77777777" w:rsidTr="00E757CF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58326CB" w14:textId="77777777" w:rsidR="007E100B" w:rsidRPr="00E757CF" w:rsidRDefault="007E100B" w:rsidP="00715F31">
            <w:pPr>
              <w:pStyle w:val="Heading2"/>
              <w:rPr>
                <w:lang w:val="en-GB"/>
              </w:rPr>
            </w:pPr>
            <w:r w:rsidRPr="00E757CF">
              <w:rPr>
                <w:bCs/>
                <w:lang w:val="en-GB"/>
              </w:rPr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53740114" w14:textId="77777777" w:rsidR="007E100B" w:rsidRPr="00E757CF" w:rsidRDefault="007E100B" w:rsidP="00715F31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E757CF" w14:paraId="5E89DA04" w14:textId="77777777" w:rsidTr="00E757CF">
        <w:trPr>
          <w:trHeight w:val="575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36780A8" w14:textId="77777777" w:rsidR="007E100B" w:rsidRPr="00E757CF" w:rsidRDefault="007E100B" w:rsidP="00F3730B">
            <w:pPr>
              <w:rPr>
                <w:b/>
                <w:bCs/>
              </w:rPr>
            </w:pPr>
            <w:r w:rsidRPr="00E757CF">
              <w:rPr>
                <w:b/>
                <w:bCs/>
                <w:lang w:val="en-GB"/>
              </w:rPr>
              <w:t xml:space="preserve">Title </w:t>
            </w:r>
            <w:r w:rsidRPr="00E757CF">
              <w:rPr>
                <w:lang w:val="en-GB"/>
              </w:rPr>
              <w:t>(Mr, Mrs, Ms, Dr, etc.)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4BF6B73" w14:textId="77777777" w:rsidR="007E100B" w:rsidRPr="00E757CF" w:rsidRDefault="007E100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E757CF" w14:paraId="69613AB4" w14:textId="77777777" w:rsidTr="00E757CF">
        <w:trPr>
          <w:trHeight w:val="575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97DB0FB" w14:textId="77777777" w:rsidR="007E100B" w:rsidRPr="00E757CF" w:rsidRDefault="007E100B" w:rsidP="00F3730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Surname</w:t>
            </w:r>
            <w:r w:rsidR="006C786C" w:rsidRPr="00E757CF">
              <w:rPr>
                <w:b/>
                <w:bCs/>
                <w:lang w:val="en-GB"/>
              </w:rPr>
              <w:t xml:space="preserve"> </w:t>
            </w:r>
            <w:r w:rsidRPr="00E757CF">
              <w:rPr>
                <w:b/>
                <w:bCs/>
                <w:lang w:val="en-GB"/>
              </w:rPr>
              <w:t>*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5FB6BBF" w14:textId="77777777" w:rsidR="007E100B" w:rsidRPr="00E757CF" w:rsidRDefault="007E100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E757CF" w14:paraId="4E5BD4D8" w14:textId="77777777" w:rsidTr="00E757CF">
        <w:trPr>
          <w:trHeight w:val="575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215EDB2" w14:textId="77777777" w:rsidR="007E100B" w:rsidRPr="00E757CF" w:rsidRDefault="007E100B" w:rsidP="00F3730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Given name</w:t>
            </w:r>
            <w:r w:rsidR="006C786C" w:rsidRPr="00E757CF">
              <w:rPr>
                <w:b/>
                <w:bCs/>
                <w:lang w:val="en-GB"/>
              </w:rPr>
              <w:t xml:space="preserve"> </w:t>
            </w:r>
            <w:r w:rsidRPr="00E757CF">
              <w:rPr>
                <w:b/>
                <w:bCs/>
                <w:lang w:val="en-GB"/>
              </w:rPr>
              <w:t>*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E4CAB7E" w14:textId="77777777" w:rsidR="007E100B" w:rsidRPr="00E757CF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E757CF" w14:paraId="2E36090E" w14:textId="77777777" w:rsidTr="00E757CF">
        <w:trPr>
          <w:trHeight w:val="575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40134AB" w14:textId="77777777" w:rsidR="007E100B" w:rsidRPr="00E757CF" w:rsidRDefault="007E100B" w:rsidP="00F3730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Organisation</w:t>
            </w:r>
            <w:r w:rsidR="00033D85" w:rsidRPr="00E757CF">
              <w:rPr>
                <w:b/>
                <w:bCs/>
                <w:lang w:val="en-GB"/>
              </w:rPr>
              <w:t xml:space="preserve"> *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D4E4190" w14:textId="77777777" w:rsidR="007E100B" w:rsidRPr="00E757CF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120E27" w:rsidRPr="00E757CF" w14:paraId="7FB88C34" w14:textId="77777777" w:rsidTr="00E757CF">
        <w:trPr>
          <w:trHeight w:val="1110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A062C75" w14:textId="77777777" w:rsidR="00120E27" w:rsidRPr="00E757CF" w:rsidRDefault="00120E27" w:rsidP="00F3730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 xml:space="preserve">Agent </w:t>
            </w:r>
          </w:p>
          <w:p w14:paraId="09E4848F" w14:textId="77777777" w:rsidR="00120E27" w:rsidRPr="00E757CF" w:rsidRDefault="00120E27" w:rsidP="00E757CF">
            <w:pPr>
              <w:pStyle w:val="Subtleitalic"/>
              <w:rPr>
                <w:rStyle w:val="SubtleEmphasis"/>
                <w:i/>
                <w:iCs/>
                <w:color w:val="54565A"/>
              </w:rPr>
            </w:pPr>
            <w:r w:rsidRPr="00E757CF">
              <w:rPr>
                <w:b/>
                <w:bCs/>
              </w:rPr>
              <w:br/>
            </w:r>
            <w:r w:rsidRPr="00E757CF">
              <w:rPr>
                <w:rStyle w:val="SubtleEmphasis"/>
                <w:i/>
                <w:iCs/>
                <w:color w:val="54565A"/>
              </w:rPr>
              <w:t>[Please attach a signed authority from the senior next of kin or interested party]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EBE25B0" w14:textId="77777777" w:rsidR="00120E27" w:rsidRPr="00E757CF" w:rsidRDefault="00120E27" w:rsidP="007E100B">
            <w:pPr>
              <w:pStyle w:val="NoSpacing"/>
              <w:rPr>
                <w:color w:val="auto"/>
                <w:sz w:val="15"/>
                <w:szCs w:val="15"/>
                <w:lang w:val="en-GB"/>
              </w:rPr>
            </w:pPr>
          </w:p>
        </w:tc>
      </w:tr>
      <w:tr w:rsidR="007E100B" w:rsidRPr="00E757CF" w14:paraId="63636165" w14:textId="77777777" w:rsidTr="00E757CF">
        <w:trPr>
          <w:trHeight w:val="575"/>
        </w:trPr>
        <w:tc>
          <w:tcPr>
            <w:tcW w:w="2830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5E79ABA" w14:textId="77777777" w:rsidR="007E100B" w:rsidRPr="00E757CF" w:rsidRDefault="007E100B" w:rsidP="00F3730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Email or postal address</w:t>
            </w:r>
            <w:r w:rsidR="006C786C" w:rsidRPr="00E757CF">
              <w:rPr>
                <w:b/>
                <w:bCs/>
                <w:lang w:val="en-GB"/>
              </w:rPr>
              <w:t xml:space="preserve"> </w:t>
            </w:r>
            <w:r w:rsidRPr="00E757CF">
              <w:rPr>
                <w:b/>
                <w:bCs/>
                <w:lang w:val="en-GB"/>
              </w:rPr>
              <w:t>*</w:t>
            </w:r>
          </w:p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127CAE2" w14:textId="77777777" w:rsidR="007E100B" w:rsidRPr="00E757CF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E757CF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E757CF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715F31" w:rsidRPr="00E757CF">
              <w:rPr>
                <w:color w:val="767171"/>
                <w:sz w:val="15"/>
                <w:szCs w:val="15"/>
              </w:rPr>
            </w:r>
            <w:r w:rsidR="00715F31" w:rsidRPr="00E757CF">
              <w:rPr>
                <w:color w:val="767171"/>
                <w:sz w:val="15"/>
                <w:szCs w:val="15"/>
              </w:rPr>
              <w:fldChar w:fldCharType="separate"/>
            </w:r>
            <w:r w:rsidRPr="00E757CF">
              <w:rPr>
                <w:color w:val="767171"/>
                <w:sz w:val="15"/>
                <w:szCs w:val="15"/>
              </w:rPr>
              <w:fldChar w:fldCharType="end"/>
            </w:r>
            <w:bookmarkEnd w:id="0"/>
            <w:r w:rsidRPr="00E757CF">
              <w:rPr>
                <w:color w:val="767171"/>
                <w:sz w:val="15"/>
                <w:szCs w:val="15"/>
              </w:rPr>
              <w:t xml:space="preserve"> </w:t>
            </w:r>
            <w:r w:rsidR="00330187" w:rsidRPr="00E757CF">
              <w:rPr>
                <w:color w:val="767171"/>
                <w:sz w:val="15"/>
                <w:szCs w:val="15"/>
              </w:rPr>
              <w:t xml:space="preserve"> </w:t>
            </w:r>
            <w:r w:rsidRPr="00E757CF">
              <w:rPr>
                <w:color w:val="767171"/>
                <w:sz w:val="15"/>
                <w:szCs w:val="15"/>
              </w:rPr>
              <w:t xml:space="preserve">Email </w:t>
            </w:r>
            <w:r w:rsidR="006A70E4" w:rsidRPr="00E757CF">
              <w:rPr>
                <w:color w:val="767171"/>
                <w:sz w:val="15"/>
                <w:szCs w:val="15"/>
              </w:rPr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E9EF67F" w14:textId="77777777" w:rsidR="007E100B" w:rsidRPr="00E757CF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E757CF" w14:paraId="3B3D91B3" w14:textId="77777777" w:rsidTr="00E757CF">
        <w:trPr>
          <w:trHeight w:val="632"/>
        </w:trPr>
        <w:tc>
          <w:tcPr>
            <w:tcW w:w="2830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69C3D6C" w14:textId="77777777" w:rsidR="007E100B" w:rsidRPr="00E757CF" w:rsidRDefault="007E100B" w:rsidP="00F3730B">
            <w:pPr>
              <w:rPr>
                <w:b/>
                <w:bCs/>
                <w:lang w:val="en-GB"/>
              </w:rPr>
            </w:pPr>
          </w:p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2ED615A" w14:textId="77777777" w:rsidR="007E100B" w:rsidRPr="00E757CF" w:rsidRDefault="007E100B" w:rsidP="007E100B">
            <w:pPr>
              <w:pStyle w:val="NoSpacing"/>
              <w:rPr>
                <w:color w:val="767171"/>
                <w:sz w:val="15"/>
                <w:szCs w:val="15"/>
                <w:lang w:val="en-GB"/>
              </w:rPr>
            </w:pPr>
            <w:r w:rsidRPr="00E757CF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7CF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715F31" w:rsidRPr="00E757CF">
              <w:rPr>
                <w:color w:val="767171"/>
                <w:sz w:val="15"/>
                <w:szCs w:val="15"/>
              </w:rPr>
            </w:r>
            <w:r w:rsidR="00715F31" w:rsidRPr="00E757CF">
              <w:rPr>
                <w:color w:val="767171"/>
                <w:sz w:val="15"/>
                <w:szCs w:val="15"/>
              </w:rPr>
              <w:fldChar w:fldCharType="separate"/>
            </w:r>
            <w:r w:rsidRPr="00E757CF">
              <w:rPr>
                <w:color w:val="767171"/>
                <w:sz w:val="15"/>
                <w:szCs w:val="15"/>
              </w:rPr>
              <w:fldChar w:fldCharType="end"/>
            </w:r>
            <w:r w:rsidRPr="00E757CF">
              <w:rPr>
                <w:color w:val="767171"/>
                <w:sz w:val="15"/>
                <w:szCs w:val="15"/>
              </w:rPr>
              <w:t xml:space="preserve"> </w:t>
            </w:r>
            <w:r w:rsidR="005A7978" w:rsidRPr="00E757CF">
              <w:rPr>
                <w:color w:val="767171"/>
                <w:sz w:val="15"/>
                <w:szCs w:val="15"/>
              </w:rPr>
              <w:t xml:space="preserve"> </w:t>
            </w:r>
            <w:r w:rsidRPr="00E757CF">
              <w:rPr>
                <w:color w:val="767171"/>
                <w:sz w:val="15"/>
                <w:szCs w:val="15"/>
                <w:lang w:val="en-GB"/>
              </w:rPr>
              <w:t>I do not have an email address.</w:t>
            </w:r>
          </w:p>
          <w:p w14:paraId="47BCA31F" w14:textId="77777777" w:rsidR="007E100B" w:rsidRPr="00E757CF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E757CF">
              <w:rPr>
                <w:color w:val="767171"/>
                <w:sz w:val="15"/>
                <w:szCs w:val="15"/>
                <w:lang w:val="en-GB"/>
              </w:rPr>
              <w:t xml:space="preserve">     </w:t>
            </w:r>
            <w:r w:rsidR="00330187" w:rsidRPr="00E757CF">
              <w:rPr>
                <w:color w:val="767171"/>
                <w:sz w:val="15"/>
                <w:szCs w:val="15"/>
                <w:lang w:val="en-GB"/>
              </w:rPr>
              <w:t xml:space="preserve"> </w:t>
            </w:r>
            <w:r w:rsidRPr="00E757CF">
              <w:rPr>
                <w:color w:val="767171"/>
                <w:sz w:val="15"/>
                <w:szCs w:val="15"/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ACAA58B" w14:textId="77777777" w:rsidR="007E100B" w:rsidRPr="00E757CF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E757CF" w14:paraId="267D8361" w14:textId="77777777" w:rsidTr="00E757CF">
        <w:trPr>
          <w:trHeight w:val="575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40B4F74" w14:textId="77777777" w:rsidR="007E100B" w:rsidRPr="00E757CF" w:rsidRDefault="007E100B" w:rsidP="00F3730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F3DD4D" w14:textId="77777777" w:rsidR="007E100B" w:rsidRPr="00E757CF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E757CF" w14:paraId="56F417A5" w14:textId="77777777" w:rsidTr="00E757CF">
        <w:trPr>
          <w:trHeight w:val="942"/>
        </w:trPr>
        <w:tc>
          <w:tcPr>
            <w:tcW w:w="2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825E0C1" w14:textId="77777777" w:rsidR="007E100B" w:rsidRPr="0083245C" w:rsidRDefault="0083245C" w:rsidP="00F3730B">
            <w:pPr>
              <w:rPr>
                <w:b/>
                <w:bCs/>
                <w:lang w:val="en-GB"/>
              </w:rPr>
            </w:pPr>
            <w:r w:rsidRPr="0083245C">
              <w:rPr>
                <w:b/>
                <w:bCs/>
                <w:lang w:val="en-GB"/>
              </w:rPr>
              <w:t>Relationship to deceased *</w:t>
            </w:r>
          </w:p>
        </w:tc>
        <w:tc>
          <w:tcPr>
            <w:tcW w:w="618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02C1A27" w14:textId="77777777" w:rsidR="007E100B" w:rsidRPr="00E757CF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6D3BE7BC" w14:textId="77777777" w:rsidR="00F3730B" w:rsidRDefault="00F3730B" w:rsidP="002D59E4"/>
    <w:p w14:paraId="2E360C7C" w14:textId="77777777" w:rsidR="002D59E4" w:rsidRDefault="00B239D4" w:rsidP="002D59E4">
      <w:r w:rsidRPr="00E757CF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  <w:r w:rsidR="00F3730B">
        <w:br w:type="page"/>
      </w:r>
    </w:p>
    <w:p w14:paraId="6A89CE2E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D3785C" w:rsidRPr="00E757CF" w14:paraId="7945A34A" w14:textId="77777777" w:rsidTr="00E757CF">
        <w:trPr>
          <w:trHeight w:val="528"/>
        </w:trPr>
        <w:tc>
          <w:tcPr>
            <w:tcW w:w="9016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3B7B272" w14:textId="77777777" w:rsidR="00D3785C" w:rsidRPr="00E757CF" w:rsidRDefault="00D3785C" w:rsidP="00715F31">
            <w:pPr>
              <w:pStyle w:val="Heading2"/>
              <w:rPr>
                <w:bCs/>
                <w:lang w:val="en-GB"/>
              </w:rPr>
            </w:pPr>
            <w:r w:rsidRPr="00E757CF">
              <w:rPr>
                <w:bCs/>
                <w:lang w:val="en-GB"/>
              </w:rPr>
              <w:t>Details of legal representative (if applicable)</w:t>
            </w:r>
          </w:p>
        </w:tc>
      </w:tr>
      <w:tr w:rsidR="0091186D" w:rsidRPr="00E757CF" w14:paraId="44F94B42" w14:textId="77777777" w:rsidTr="00E757CF">
        <w:trPr>
          <w:trHeight w:val="825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F9652F4" w14:textId="77777777" w:rsidR="0091186D" w:rsidRPr="00E757CF" w:rsidRDefault="0091186D" w:rsidP="00E757CF">
            <w:pPr>
              <w:pStyle w:val="NoSpacing"/>
              <w:spacing w:line="276" w:lineRule="auto"/>
              <w:ind w:right="1401"/>
              <w:rPr>
                <w:color w:val="767171"/>
                <w:sz w:val="15"/>
                <w:szCs w:val="15"/>
              </w:rPr>
            </w:pPr>
            <w:r w:rsidRPr="00E757CF">
              <w:rPr>
                <w:color w:val="0E1C3B"/>
                <w:sz w:val="15"/>
                <w:szCs w:val="15"/>
                <w:lang w:val="en-GB"/>
              </w:rPr>
              <w:t>In completing this section (Legal Representative) all requested documents will be released to the legal representative listed here</w:t>
            </w:r>
          </w:p>
        </w:tc>
      </w:tr>
      <w:tr w:rsidR="0091186D" w:rsidRPr="00E757CF" w14:paraId="3E520189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AC8FD1E" w14:textId="77777777" w:rsidR="0091186D" w:rsidRPr="00E757CF" w:rsidRDefault="0091186D" w:rsidP="00715F31">
            <w:pPr>
              <w:rPr>
                <w:b/>
                <w:bCs/>
              </w:rPr>
            </w:pPr>
            <w:r w:rsidRPr="00E757CF">
              <w:rPr>
                <w:b/>
                <w:bCs/>
                <w:lang w:val="en-GB"/>
              </w:rPr>
              <w:t xml:space="preserve">Title </w:t>
            </w:r>
            <w:r w:rsidRPr="00E757CF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BA32F14" w14:textId="77777777" w:rsidR="0091186D" w:rsidRPr="00E757CF" w:rsidRDefault="0091186D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E757CF" w14:paraId="0A04F403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B11B491" w14:textId="77777777" w:rsidR="0091186D" w:rsidRPr="00E757CF" w:rsidRDefault="0091186D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14909AD" w14:textId="77777777" w:rsidR="0091186D" w:rsidRPr="00E757CF" w:rsidRDefault="0091186D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E757CF" w14:paraId="4944F60A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B11D979" w14:textId="77777777" w:rsidR="0091186D" w:rsidRPr="00E757CF" w:rsidRDefault="0091186D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6D0F49C" w14:textId="77777777" w:rsidR="0091186D" w:rsidRPr="00E757CF" w:rsidRDefault="0091186D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1635B5B9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59FB0BA" w14:textId="77777777" w:rsidR="00432ECB" w:rsidRPr="00E757CF" w:rsidRDefault="00432ECB" w:rsidP="00432EC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A4BBA46" w14:textId="77777777" w:rsidR="00432ECB" w:rsidRPr="00E757CF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06402673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58926B7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99F1047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91186D" w:rsidRPr="00E757CF" w14:paraId="09B375B9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60FB529" w14:textId="77777777" w:rsidR="0091186D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3A5C642" w14:textId="77777777" w:rsidR="0091186D" w:rsidRPr="00E757CF" w:rsidRDefault="0091186D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00F3AC4A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4B7DFF9" w14:textId="77777777" w:rsidR="00432ECB" w:rsidRPr="00E757CF" w:rsidRDefault="00432ECB" w:rsidP="00432EC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D181BE9" w14:textId="77777777" w:rsidR="00432ECB" w:rsidRPr="00E757CF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4907BBA4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F2542EA" w14:textId="77777777" w:rsidR="00432ECB" w:rsidRPr="00E757CF" w:rsidRDefault="00432ECB" w:rsidP="00432ECB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384CF0B" w14:textId="77777777" w:rsidR="00432ECB" w:rsidRPr="00E757CF" w:rsidRDefault="00432ECB" w:rsidP="00432EC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48B64E55" w14:textId="77777777" w:rsidR="00A80963" w:rsidRPr="00E757CF" w:rsidRDefault="00A80963">
      <w:pPr>
        <w:rPr>
          <w:color w:val="767171"/>
        </w:rPr>
      </w:pPr>
    </w:p>
    <w:p w14:paraId="14E7DEDC" w14:textId="77777777" w:rsidR="00A80963" w:rsidRPr="006C786C" w:rsidRDefault="00A80963">
      <w:r w:rsidRPr="00E757CF">
        <w:rPr>
          <w:color w:val="767171"/>
        </w:rPr>
        <w:br w:type="page"/>
      </w:r>
    </w:p>
    <w:p w14:paraId="1E5D5871" w14:textId="77777777" w:rsidR="0091186D" w:rsidRPr="00E757CF" w:rsidRDefault="0091186D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307"/>
        <w:gridCol w:w="3026"/>
      </w:tblGrid>
      <w:tr w:rsidR="00432ECB" w:rsidRPr="00E757CF" w14:paraId="6AAEF5BA" w14:textId="77777777" w:rsidTr="00E757CF">
        <w:trPr>
          <w:trHeight w:val="528"/>
        </w:trPr>
        <w:tc>
          <w:tcPr>
            <w:tcW w:w="5990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E16BB91" w14:textId="77777777" w:rsidR="00432ECB" w:rsidRPr="00E757CF" w:rsidRDefault="00432ECB" w:rsidP="00715F31">
            <w:pPr>
              <w:pStyle w:val="Heading2"/>
              <w:rPr>
                <w:lang w:val="en-GB"/>
              </w:rPr>
            </w:pPr>
            <w:r w:rsidRPr="00E757CF">
              <w:rPr>
                <w:bCs/>
                <w:lang w:val="en-GB"/>
              </w:rPr>
              <w:t>Details of deceased</w:t>
            </w:r>
            <w:r w:rsidR="00033D85" w:rsidRPr="00E757CF">
              <w:rPr>
                <w:bCs/>
                <w:lang w:val="en-GB"/>
              </w:rPr>
              <w:t xml:space="preserve"> (if applicable)</w:t>
            </w:r>
          </w:p>
        </w:tc>
        <w:tc>
          <w:tcPr>
            <w:tcW w:w="3026" w:type="dxa"/>
            <w:tcBorders>
              <w:bottom w:val="single" w:sz="4" w:space="0" w:color="D9D9D9"/>
            </w:tcBorders>
            <w:shd w:val="clear" w:color="auto" w:fill="0E1C3B"/>
          </w:tcPr>
          <w:p w14:paraId="4926A5AF" w14:textId="77777777" w:rsidR="00432ECB" w:rsidRPr="00E757CF" w:rsidRDefault="00432ECB" w:rsidP="00715F31">
            <w:pPr>
              <w:pStyle w:val="Heading2"/>
              <w:rPr>
                <w:bCs/>
                <w:lang w:val="en-GB"/>
              </w:rPr>
            </w:pPr>
          </w:p>
        </w:tc>
      </w:tr>
      <w:tr w:rsidR="00432ECB" w:rsidRPr="00E757CF" w14:paraId="3BFBB9EE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515C187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Surname</w:t>
            </w:r>
            <w:r w:rsidR="006C786C" w:rsidRPr="00E757CF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EAE3388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51AF7853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318AAEA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461A97A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55F7DF41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A7DB2C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Also known as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9900AB6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7608ECAA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13C931D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Date of birth (if known)</w:t>
            </w:r>
            <w:r w:rsidRPr="00E757CF">
              <w:rPr>
                <w:b/>
                <w:bCs/>
                <w:lang w:val="en-GB"/>
              </w:rPr>
              <w:br/>
            </w:r>
            <w:r w:rsidR="00001DBF" w:rsidRPr="00E757CF">
              <w:rPr>
                <w:lang w:val="en-GB"/>
              </w:rPr>
              <w:t>e.g.</w:t>
            </w:r>
            <w:r w:rsidRPr="00E757CF">
              <w:rPr>
                <w:lang w:val="en-GB"/>
              </w:rPr>
              <w:t xml:space="preserve"> </w:t>
            </w:r>
            <w:r w:rsidR="00815D2F" w:rsidRPr="00E757CF">
              <w:rPr>
                <w:lang w:val="en-GB"/>
              </w:rPr>
              <w:t>0</w:t>
            </w:r>
            <w:r w:rsidR="006C786C" w:rsidRPr="00E757CF">
              <w:rPr>
                <w:lang w:val="en-GB"/>
              </w:rPr>
              <w:t>1</w:t>
            </w:r>
            <w:r w:rsidR="00815D2F" w:rsidRPr="00E757CF">
              <w:rPr>
                <w:lang w:val="en-GB"/>
              </w:rPr>
              <w:t>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BE4727D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151BA239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F6C2BFE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Age (if known)</w:t>
            </w:r>
          </w:p>
          <w:p w14:paraId="03E0A165" w14:textId="77777777" w:rsidR="00432ECB" w:rsidRPr="00E757CF" w:rsidRDefault="00001DBF" w:rsidP="00715F31">
            <w:pPr>
              <w:rPr>
                <w:lang w:val="en-GB"/>
              </w:rPr>
            </w:pPr>
            <w:r w:rsidRPr="00E757CF">
              <w:rPr>
                <w:lang w:val="en-GB"/>
              </w:rPr>
              <w:t xml:space="preserve">e.g. </w:t>
            </w:r>
            <w:r w:rsidR="00432ECB" w:rsidRPr="00E757CF">
              <w:rPr>
                <w:lang w:val="en-GB"/>
              </w:rPr>
              <w:t>50 years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B9C454E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1A7C2E46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02B12DC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Date of death (if known)</w:t>
            </w:r>
          </w:p>
          <w:p w14:paraId="6F7F7DED" w14:textId="77777777" w:rsidR="005614A1" w:rsidRPr="00E757CF" w:rsidRDefault="00001DBF" w:rsidP="00715F31">
            <w:pPr>
              <w:rPr>
                <w:b/>
                <w:bCs/>
                <w:lang w:val="en-GB"/>
              </w:rPr>
            </w:pPr>
            <w:r w:rsidRPr="00E757CF">
              <w:rPr>
                <w:lang w:val="en-GB"/>
              </w:rPr>
              <w:t>e.g.</w:t>
            </w:r>
            <w:r w:rsidR="006C786C" w:rsidRPr="00E757CF">
              <w:rPr>
                <w:lang w:val="en-GB"/>
              </w:rPr>
              <w:t xml:space="preserve">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90EDE8B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E757CF" w14:paraId="7BF0EA45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907FA9D" w14:textId="77777777" w:rsidR="00432ECB" w:rsidRPr="00E757CF" w:rsidRDefault="00432ECB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i/>
                <w:iCs/>
                <w:lang w:val="en-GB"/>
              </w:rPr>
              <w:t>Place of death (if known)</w:t>
            </w:r>
            <w:r w:rsidRPr="00E757CF">
              <w:rPr>
                <w:b/>
                <w:bCs/>
                <w:i/>
                <w:iCs/>
                <w:lang w:val="en-GB"/>
              </w:rPr>
              <w:br/>
            </w:r>
            <w:r w:rsidR="00001DBF" w:rsidRPr="00E757CF">
              <w:rPr>
                <w:lang w:val="en-GB"/>
              </w:rPr>
              <w:t>e.g.</w:t>
            </w:r>
            <w:r w:rsidRPr="00E757CF">
              <w:rPr>
                <w:lang w:val="en-GB"/>
              </w:rPr>
              <w:t xml:space="preserve"> Hospital, Suburb or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22621F1" w14:textId="77777777" w:rsidR="00432ECB" w:rsidRPr="00E757CF" w:rsidRDefault="00432ECB" w:rsidP="00715F31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64586375" w14:textId="77777777" w:rsidR="00432ECB" w:rsidRPr="00E757CF" w:rsidRDefault="00432ECB" w:rsidP="0091186D">
      <w:pPr>
        <w:rPr>
          <w:color w:val="767171"/>
        </w:rPr>
      </w:pPr>
    </w:p>
    <w:p w14:paraId="2DEC6C3A" w14:textId="77777777" w:rsidR="00A80963" w:rsidRPr="00E757CF" w:rsidRDefault="00A80963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124"/>
        <w:gridCol w:w="3209"/>
      </w:tblGrid>
      <w:tr w:rsidR="00377143" w:rsidRPr="00E757CF" w14:paraId="643EAD6A" w14:textId="77777777" w:rsidTr="00E757CF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6200B60C" w14:textId="77777777" w:rsidR="00377143" w:rsidRPr="00E757CF" w:rsidRDefault="00377143" w:rsidP="00715F31">
            <w:pPr>
              <w:pStyle w:val="Heading2"/>
              <w:rPr>
                <w:lang w:val="en-GB"/>
              </w:rPr>
            </w:pPr>
            <w:r w:rsidRPr="00E757CF">
              <w:rPr>
                <w:bCs/>
                <w:lang w:val="en-GB"/>
              </w:rPr>
              <w:t>Details of fire (if applicable)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5054E76A" w14:textId="77777777" w:rsidR="00377143" w:rsidRPr="00E757CF" w:rsidRDefault="00377143" w:rsidP="00715F31">
            <w:pPr>
              <w:pStyle w:val="Heading2"/>
              <w:rPr>
                <w:bCs/>
                <w:lang w:val="en-GB"/>
              </w:rPr>
            </w:pPr>
          </w:p>
        </w:tc>
      </w:tr>
      <w:tr w:rsidR="00377143" w:rsidRPr="00E757CF" w14:paraId="63A468C3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8FA887" w14:textId="77777777" w:rsidR="00377143" w:rsidRPr="00E757CF" w:rsidRDefault="00377143" w:rsidP="00715F31">
            <w:pPr>
              <w:rPr>
                <w:b/>
                <w:bCs/>
              </w:rPr>
            </w:pPr>
            <w:r w:rsidRPr="00E757CF">
              <w:rPr>
                <w:b/>
                <w:bCs/>
                <w:lang w:val="en-GB"/>
              </w:rPr>
              <w:t>Location of fire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94127E5" w14:textId="77777777" w:rsidR="00377143" w:rsidRPr="00E757CF" w:rsidRDefault="00377143" w:rsidP="00715F31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  <w:tr w:rsidR="00377143" w:rsidRPr="00E757CF" w14:paraId="2CB77C73" w14:textId="77777777" w:rsidTr="00E757CF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553E23F" w14:textId="77777777" w:rsidR="00377143" w:rsidRPr="00E757CF" w:rsidRDefault="003E7E82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Date of fire (if known)</w:t>
            </w:r>
            <w:r w:rsidRPr="00E757CF">
              <w:rPr>
                <w:b/>
                <w:bCs/>
                <w:lang w:val="en-GB"/>
              </w:rPr>
              <w:br/>
            </w:r>
            <w:r w:rsidR="00001DBF" w:rsidRPr="00E757CF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E1B69D2" w14:textId="77777777" w:rsidR="00377143" w:rsidRPr="00E757CF" w:rsidRDefault="00377143" w:rsidP="00715F31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  <w:tr w:rsidR="003E7E82" w:rsidRPr="00E757CF" w14:paraId="5CDF333E" w14:textId="77777777" w:rsidTr="00E757CF">
        <w:trPr>
          <w:trHeight w:val="64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62E15A1" w14:textId="77777777" w:rsidR="003E7E82" w:rsidRPr="00E757CF" w:rsidRDefault="003E7E82" w:rsidP="00715F31">
            <w:pPr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The above date is</w:t>
            </w:r>
          </w:p>
        </w:tc>
        <w:tc>
          <w:tcPr>
            <w:tcW w:w="312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10090C4" w14:textId="77777777" w:rsidR="003E7E82" w:rsidRPr="00E757CF" w:rsidRDefault="003E7E82" w:rsidP="00715F31">
            <w:pPr>
              <w:pStyle w:val="NoSpacing"/>
              <w:rPr>
                <w:color w:val="767171"/>
                <w:sz w:val="15"/>
                <w:szCs w:val="15"/>
              </w:rPr>
            </w:pPr>
            <w:r w:rsidRPr="00E757CF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7CF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715F31" w:rsidRPr="00E757CF">
              <w:rPr>
                <w:color w:val="767171"/>
                <w:sz w:val="15"/>
                <w:szCs w:val="15"/>
              </w:rPr>
            </w:r>
            <w:r w:rsidR="00715F31" w:rsidRPr="00E757CF">
              <w:rPr>
                <w:color w:val="767171"/>
                <w:sz w:val="15"/>
                <w:szCs w:val="15"/>
              </w:rPr>
              <w:fldChar w:fldCharType="separate"/>
            </w:r>
            <w:r w:rsidRPr="00E757CF">
              <w:rPr>
                <w:color w:val="767171"/>
                <w:sz w:val="15"/>
                <w:szCs w:val="15"/>
              </w:rPr>
              <w:fldChar w:fldCharType="end"/>
            </w:r>
            <w:r w:rsidRPr="00E757CF">
              <w:rPr>
                <w:color w:val="767171"/>
                <w:sz w:val="15"/>
                <w:szCs w:val="15"/>
              </w:rPr>
              <w:t xml:space="preserve">  </w:t>
            </w:r>
            <w:r w:rsidRPr="00E757CF">
              <w:rPr>
                <w:sz w:val="15"/>
                <w:szCs w:val="15"/>
              </w:rPr>
              <w:t>The exact date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DBE696D" w14:textId="77777777" w:rsidR="003E7E82" w:rsidRPr="00E757CF" w:rsidRDefault="003E7E82" w:rsidP="00715F31">
            <w:pPr>
              <w:pStyle w:val="NoSpacing"/>
              <w:rPr>
                <w:color w:val="767171"/>
                <w:sz w:val="15"/>
                <w:szCs w:val="15"/>
              </w:rPr>
            </w:pPr>
            <w:r w:rsidRPr="00E757CF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7CF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715F31" w:rsidRPr="00E757CF">
              <w:rPr>
                <w:color w:val="767171"/>
                <w:sz w:val="15"/>
                <w:szCs w:val="15"/>
              </w:rPr>
            </w:r>
            <w:r w:rsidR="00715F31" w:rsidRPr="00E757CF">
              <w:rPr>
                <w:color w:val="767171"/>
                <w:sz w:val="15"/>
                <w:szCs w:val="15"/>
              </w:rPr>
              <w:fldChar w:fldCharType="separate"/>
            </w:r>
            <w:r w:rsidRPr="00E757CF">
              <w:rPr>
                <w:color w:val="767171"/>
                <w:sz w:val="15"/>
                <w:szCs w:val="15"/>
              </w:rPr>
              <w:fldChar w:fldCharType="end"/>
            </w:r>
            <w:r w:rsidRPr="00E757CF">
              <w:rPr>
                <w:color w:val="767171"/>
                <w:sz w:val="15"/>
                <w:szCs w:val="15"/>
              </w:rPr>
              <w:t xml:space="preserve">   </w:t>
            </w:r>
            <w:r w:rsidRPr="00E757CF">
              <w:rPr>
                <w:sz w:val="15"/>
                <w:szCs w:val="15"/>
              </w:rPr>
              <w:t>A</w:t>
            </w:r>
            <w:r w:rsidRPr="00E757CF">
              <w:rPr>
                <w:sz w:val="15"/>
                <w:szCs w:val="15"/>
                <w:lang w:val="en-GB"/>
              </w:rPr>
              <w:t>n approximate date</w:t>
            </w:r>
          </w:p>
        </w:tc>
      </w:tr>
    </w:tbl>
    <w:p w14:paraId="79BDC326" w14:textId="77777777" w:rsidR="00377143" w:rsidRPr="00E757CF" w:rsidRDefault="00377143" w:rsidP="0091186D">
      <w:pPr>
        <w:rPr>
          <w:color w:val="767171"/>
        </w:rPr>
      </w:pPr>
    </w:p>
    <w:p w14:paraId="7FF4876E" w14:textId="77777777" w:rsidR="00B8474C" w:rsidRPr="00E757CF" w:rsidRDefault="00B8474C">
      <w:pPr>
        <w:rPr>
          <w:color w:val="767171"/>
        </w:rPr>
      </w:pPr>
      <w:r>
        <w:br/>
      </w:r>
      <w:r>
        <w:br/>
      </w:r>
    </w:p>
    <w:p w14:paraId="62FC8643" w14:textId="77777777" w:rsidR="00B8474C" w:rsidRPr="00E757CF" w:rsidRDefault="00B8474C">
      <w:pPr>
        <w:rPr>
          <w:color w:val="767171"/>
        </w:rPr>
      </w:pPr>
      <w:r w:rsidRPr="00E757CF">
        <w:rPr>
          <w:color w:val="767171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3209"/>
      </w:tblGrid>
      <w:tr w:rsidR="00B8474C" w:rsidRPr="00E757CF" w14:paraId="350556E1" w14:textId="77777777" w:rsidTr="00E757CF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CB7A98F" w14:textId="77777777" w:rsidR="00B8474C" w:rsidRPr="00E757CF" w:rsidRDefault="00120E27" w:rsidP="00715F31">
            <w:pPr>
              <w:pStyle w:val="Heading2"/>
              <w:rPr>
                <w:lang w:val="en-GB"/>
              </w:rPr>
            </w:pPr>
            <w:r w:rsidRPr="00E757CF">
              <w:rPr>
                <w:bCs/>
                <w:lang w:val="en-GB"/>
              </w:rPr>
              <w:t>Details of application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7CF09808" w14:textId="77777777" w:rsidR="00B8474C" w:rsidRPr="00E757CF" w:rsidRDefault="00B8474C" w:rsidP="00715F31">
            <w:pPr>
              <w:pStyle w:val="Heading2"/>
              <w:rPr>
                <w:bCs/>
                <w:lang w:val="en-GB"/>
              </w:rPr>
            </w:pPr>
          </w:p>
        </w:tc>
      </w:tr>
      <w:tr w:rsidR="00B8474C" w:rsidRPr="00E757CF" w14:paraId="01D6F490" w14:textId="77777777" w:rsidTr="00E757CF">
        <w:trPr>
          <w:trHeight w:val="2465"/>
        </w:trPr>
        <w:tc>
          <w:tcPr>
            <w:tcW w:w="311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28E2C5D7" w14:textId="77777777" w:rsidR="00B8474C" w:rsidRPr="00E757CF" w:rsidRDefault="00B8474C" w:rsidP="00B8474C">
            <w:pPr>
              <w:rPr>
                <w:b/>
                <w:bCs/>
                <w:lang w:val="en-GB"/>
              </w:rPr>
            </w:pPr>
          </w:p>
          <w:p w14:paraId="1ECC8341" w14:textId="77777777" w:rsidR="00B8474C" w:rsidRPr="00E757CF" w:rsidRDefault="00B8474C" w:rsidP="00E757CF">
            <w:pPr>
              <w:spacing w:line="276" w:lineRule="auto"/>
              <w:rPr>
                <w:lang w:val="en-GB"/>
              </w:rPr>
            </w:pPr>
            <w:r w:rsidRPr="00E757CF">
              <w:rPr>
                <w:b/>
                <w:bCs/>
                <w:lang w:val="en-GB"/>
              </w:rPr>
              <w:t>Documents, materials, names or other information over which suppression is sought *</w:t>
            </w:r>
            <w:r w:rsidRPr="00E757CF">
              <w:rPr>
                <w:b/>
                <w:bCs/>
                <w:lang w:val="en-GB"/>
              </w:rPr>
              <w:br/>
            </w:r>
          </w:p>
          <w:p w14:paraId="26D4064B" w14:textId="77777777" w:rsidR="00B8474C" w:rsidRPr="00E757CF" w:rsidRDefault="00B8474C" w:rsidP="00E757CF">
            <w:pPr>
              <w:pStyle w:val="Subtleitalic"/>
              <w:rPr>
                <w:rStyle w:val="SubtleEmphasis"/>
                <w:i/>
                <w:iCs/>
                <w:color w:val="54565A"/>
              </w:rPr>
            </w:pPr>
            <w:r w:rsidRPr="00E757CF">
              <w:rPr>
                <w:rStyle w:val="SubtleEmphasis"/>
                <w:i/>
                <w:iCs/>
                <w:color w:val="54565A"/>
              </w:rPr>
              <w:t>[Specify precise details of documents, materials, names or other information and the extent to which suppression is sought]</w:t>
            </w:r>
          </w:p>
        </w:tc>
        <w:tc>
          <w:tcPr>
            <w:tcW w:w="59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F022F22" w14:textId="77777777" w:rsidR="00B8474C" w:rsidRPr="00E757CF" w:rsidRDefault="00B8474C" w:rsidP="00715F31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</w:tbl>
    <w:p w14:paraId="2E70D72F" w14:textId="77777777" w:rsidR="00B8474C" w:rsidRPr="00E757CF" w:rsidRDefault="00B8474C">
      <w:pPr>
        <w:rPr>
          <w:color w:val="767171"/>
          <w:sz w:val="16"/>
          <w:szCs w:val="16"/>
          <w:lang w:val="en-GB"/>
        </w:rPr>
      </w:pPr>
      <w:r w:rsidRPr="00E757CF">
        <w:rPr>
          <w:color w:val="767171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3209"/>
      </w:tblGrid>
      <w:tr w:rsidR="00B8474C" w:rsidRPr="00E757CF" w14:paraId="3E8DF715" w14:textId="77777777" w:rsidTr="00E757CF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9FBF99F" w14:textId="77777777" w:rsidR="00B8474C" w:rsidRPr="00E757CF" w:rsidRDefault="00B8474C" w:rsidP="00715F31">
            <w:pPr>
              <w:pStyle w:val="Heading2"/>
              <w:rPr>
                <w:lang w:val="en-GB"/>
              </w:rPr>
            </w:pPr>
            <w:r w:rsidRPr="00E757CF">
              <w:rPr>
                <w:bCs/>
                <w:lang w:val="en-GB"/>
              </w:rPr>
              <w:t>Grounds for application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12A4278D" w14:textId="77777777" w:rsidR="00B8474C" w:rsidRPr="00E757CF" w:rsidRDefault="00B8474C" w:rsidP="00715F31">
            <w:pPr>
              <w:pStyle w:val="Heading2"/>
              <w:rPr>
                <w:bCs/>
                <w:lang w:val="en-GB"/>
              </w:rPr>
            </w:pPr>
          </w:p>
        </w:tc>
      </w:tr>
      <w:tr w:rsidR="00B8474C" w:rsidRPr="00E757CF" w14:paraId="27F80AC8" w14:textId="77777777" w:rsidTr="00E757CF">
        <w:trPr>
          <w:trHeight w:val="575"/>
        </w:trPr>
        <w:tc>
          <w:tcPr>
            <w:tcW w:w="3114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74CB692" w14:textId="77777777" w:rsidR="00B8474C" w:rsidRPr="00E757CF" w:rsidRDefault="00B8474C" w:rsidP="00E757CF">
            <w:pPr>
              <w:spacing w:line="276" w:lineRule="auto"/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t>I am requesting the above documents, materials, names, or other information be suppressed on the grounds that *</w:t>
            </w:r>
          </w:p>
        </w:tc>
        <w:tc>
          <w:tcPr>
            <w:tcW w:w="59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504E5FF" w14:textId="77777777" w:rsidR="00B8474C" w:rsidRPr="00E757CF" w:rsidRDefault="00B8474C" w:rsidP="00B8474C">
            <w:pPr>
              <w:pStyle w:val="NoSpacing"/>
              <w:rPr>
                <w:color w:val="767171"/>
                <w:sz w:val="15"/>
                <w:szCs w:val="15"/>
              </w:rPr>
            </w:pPr>
            <w:r w:rsidRPr="00E757CF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7CF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715F31" w:rsidRPr="00E757CF">
              <w:rPr>
                <w:color w:val="767171"/>
                <w:sz w:val="15"/>
                <w:szCs w:val="15"/>
              </w:rPr>
            </w:r>
            <w:r w:rsidR="00715F31" w:rsidRPr="00E757CF">
              <w:rPr>
                <w:color w:val="767171"/>
                <w:sz w:val="15"/>
                <w:szCs w:val="15"/>
              </w:rPr>
              <w:fldChar w:fldCharType="separate"/>
            </w:r>
            <w:r w:rsidRPr="00E757CF">
              <w:rPr>
                <w:color w:val="767171"/>
                <w:sz w:val="15"/>
                <w:szCs w:val="15"/>
              </w:rPr>
              <w:fldChar w:fldCharType="end"/>
            </w:r>
            <w:r w:rsidRPr="00E757CF">
              <w:rPr>
                <w:color w:val="767171"/>
                <w:sz w:val="15"/>
                <w:szCs w:val="15"/>
              </w:rPr>
              <w:t xml:space="preserve">  </w:t>
            </w:r>
            <w:r w:rsidRPr="00E757CF">
              <w:rPr>
                <w:sz w:val="15"/>
                <w:szCs w:val="15"/>
              </w:rPr>
              <w:t>Disclosure would be likely to be prejudice the fair trial of a person</w:t>
            </w:r>
          </w:p>
        </w:tc>
      </w:tr>
      <w:tr w:rsidR="00B8474C" w:rsidRPr="00E757CF" w14:paraId="591F1F0A" w14:textId="77777777" w:rsidTr="00E757CF">
        <w:trPr>
          <w:trHeight w:val="560"/>
        </w:trPr>
        <w:tc>
          <w:tcPr>
            <w:tcW w:w="3114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1C25566" w14:textId="77777777" w:rsidR="00B8474C" w:rsidRPr="00E757CF" w:rsidRDefault="00B8474C" w:rsidP="00E757CF">
            <w:pP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59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753137B" w14:textId="77777777" w:rsidR="00B8474C" w:rsidRPr="00E757CF" w:rsidRDefault="00B8474C" w:rsidP="00B8474C">
            <w:pPr>
              <w:pStyle w:val="NoSpacing"/>
              <w:rPr>
                <w:color w:val="767171"/>
                <w:sz w:val="15"/>
                <w:szCs w:val="15"/>
              </w:rPr>
            </w:pPr>
            <w:r w:rsidRPr="00E757CF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7CF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715F31" w:rsidRPr="00E757CF">
              <w:rPr>
                <w:color w:val="767171"/>
                <w:sz w:val="15"/>
                <w:szCs w:val="15"/>
              </w:rPr>
            </w:r>
            <w:r w:rsidR="00715F31" w:rsidRPr="00E757CF">
              <w:rPr>
                <w:color w:val="767171"/>
                <w:sz w:val="15"/>
                <w:szCs w:val="15"/>
              </w:rPr>
              <w:fldChar w:fldCharType="separate"/>
            </w:r>
            <w:r w:rsidRPr="00E757CF">
              <w:rPr>
                <w:color w:val="767171"/>
                <w:sz w:val="15"/>
                <w:szCs w:val="15"/>
              </w:rPr>
              <w:fldChar w:fldCharType="end"/>
            </w:r>
            <w:r w:rsidRPr="00E757CF">
              <w:rPr>
                <w:color w:val="767171"/>
                <w:sz w:val="15"/>
                <w:szCs w:val="15"/>
              </w:rPr>
              <w:t xml:space="preserve">  </w:t>
            </w:r>
            <w:r w:rsidRPr="00E757CF">
              <w:rPr>
                <w:sz w:val="15"/>
                <w:szCs w:val="15"/>
              </w:rPr>
              <w:t>Disclosure would be contrary to the public interest</w:t>
            </w:r>
          </w:p>
        </w:tc>
      </w:tr>
      <w:tr w:rsidR="00B8474C" w:rsidRPr="00E757CF" w14:paraId="6153DCA4" w14:textId="77777777" w:rsidTr="00E757CF">
        <w:trPr>
          <w:trHeight w:val="7694"/>
        </w:trPr>
        <w:tc>
          <w:tcPr>
            <w:tcW w:w="311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19F695CE" w14:textId="77777777" w:rsidR="00B8474C" w:rsidRPr="00E757CF" w:rsidRDefault="00B8474C" w:rsidP="00E757CF">
            <w:pPr>
              <w:spacing w:line="276" w:lineRule="auto"/>
              <w:rPr>
                <w:b/>
                <w:bCs/>
                <w:lang w:val="en-GB"/>
              </w:rPr>
            </w:pPr>
            <w:r w:rsidRPr="00E757CF">
              <w:rPr>
                <w:b/>
                <w:bCs/>
                <w:lang w:val="en-GB"/>
              </w:rPr>
              <w:br/>
              <w:t>Factual and legal basis to support grounds for application *</w:t>
            </w:r>
          </w:p>
          <w:p w14:paraId="23DDCB24" w14:textId="77777777" w:rsidR="00120E27" w:rsidRPr="00E757CF" w:rsidRDefault="00120E27" w:rsidP="00E757CF">
            <w:pPr>
              <w:spacing w:line="276" w:lineRule="auto"/>
              <w:rPr>
                <w:b/>
                <w:bCs/>
                <w:lang w:val="en-GB"/>
              </w:rPr>
            </w:pPr>
          </w:p>
          <w:p w14:paraId="0EC6EC9D" w14:textId="77777777" w:rsidR="00120E27" w:rsidRPr="00E757CF" w:rsidRDefault="00120E27" w:rsidP="00E757CF">
            <w:pPr>
              <w:pStyle w:val="Subtleitalic"/>
            </w:pPr>
            <w:r w:rsidRPr="00E757CF">
              <w:t>[Attach additional page if insufficient space]</w:t>
            </w:r>
          </w:p>
        </w:tc>
        <w:tc>
          <w:tcPr>
            <w:tcW w:w="59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6FEFEC" w14:textId="77777777" w:rsidR="00B8474C" w:rsidRPr="00E757CF" w:rsidRDefault="00B8474C" w:rsidP="00B8474C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</w:tbl>
    <w:p w14:paraId="69446A5A" w14:textId="77777777" w:rsidR="00B8474C" w:rsidRPr="00E757CF" w:rsidRDefault="00B8474C">
      <w:pPr>
        <w:rPr>
          <w:color w:val="767171"/>
          <w:sz w:val="16"/>
          <w:szCs w:val="16"/>
          <w:lang w:val="en-GB"/>
        </w:rPr>
      </w:pPr>
    </w:p>
    <w:p w14:paraId="00B0DDC9" w14:textId="77777777" w:rsidR="00A80963" w:rsidRPr="00B8474C" w:rsidRDefault="00B8474C" w:rsidP="0091186D">
      <w:r w:rsidRPr="00E757CF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</w:p>
    <w:p w14:paraId="1C390864" w14:textId="77777777" w:rsidR="003D3DC3" w:rsidRPr="00E757CF" w:rsidRDefault="00B8474C">
      <w:pPr>
        <w:rPr>
          <w:color w:val="767171"/>
        </w:rPr>
      </w:pPr>
      <w:r w:rsidRPr="00E757CF">
        <w:rPr>
          <w:color w:val="767171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E757CF" w14:paraId="5728557C" w14:textId="77777777" w:rsidTr="00E757CF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5303A9C9" w14:textId="77777777" w:rsidR="00C87659" w:rsidRPr="00E757CF" w:rsidRDefault="00C87659" w:rsidP="00715F31">
            <w:pPr>
              <w:pStyle w:val="Heading2"/>
              <w:rPr>
                <w:lang w:val="en-GB"/>
              </w:rPr>
            </w:pPr>
            <w:r w:rsidRPr="00E757CF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4E9577F8" w14:textId="77777777" w:rsidR="00C87659" w:rsidRPr="00E757CF" w:rsidRDefault="00C87659" w:rsidP="00715F31">
            <w:pPr>
              <w:pStyle w:val="Heading2"/>
              <w:rPr>
                <w:bCs/>
                <w:lang w:val="en-GB"/>
              </w:rPr>
            </w:pPr>
          </w:p>
        </w:tc>
      </w:tr>
      <w:tr w:rsidR="00C87659" w:rsidRPr="00E757CF" w14:paraId="3184671B" w14:textId="77777777" w:rsidTr="00E757CF">
        <w:trPr>
          <w:trHeight w:val="272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1646192" w14:textId="77777777" w:rsidR="00C87659" w:rsidRPr="00E757CF" w:rsidRDefault="00033D85" w:rsidP="00E757CF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 w:rsidRPr="00E757CF">
              <w:rPr>
                <w:lang w:val="en-GB"/>
              </w:rPr>
              <w:t>I am the person identified in the Details of Applicant section of this form.</w:t>
            </w:r>
          </w:p>
          <w:p w14:paraId="42FFEA9E" w14:textId="77777777" w:rsidR="00033D85" w:rsidRPr="00E757CF" w:rsidRDefault="00033D85" w:rsidP="00E757CF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 w:rsidRPr="00E757CF">
              <w:t>All information provided in this application, including supporting documents, is true and correct</w:t>
            </w:r>
            <w:r w:rsidRPr="00E757CF">
              <w:br/>
              <w:t>to the best of my knowledge.</w:t>
            </w:r>
          </w:p>
          <w:p w14:paraId="6ED87B4C" w14:textId="77777777" w:rsidR="00033D85" w:rsidRPr="00E757CF" w:rsidRDefault="00033D85" w:rsidP="00E757CF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 w:rsidRPr="00E757CF">
              <w:t xml:space="preserve">I am aware of the requirements under section 10(1) of the </w:t>
            </w:r>
            <w:r w:rsidRPr="00E757CF">
              <w:rPr>
                <w:rFonts w:ascii="Arial" w:hAnsi="Arial" w:cs="Arial"/>
                <w:i/>
                <w:iCs/>
              </w:rPr>
              <w:t>Open Courts Act 2013</w:t>
            </w:r>
            <w:r w:rsidRPr="00E757CF">
              <w:t xml:space="preserve"> to provide notice of this application to the Coroners Court and the parties on the record in the proceeding to which the application relates.</w:t>
            </w:r>
          </w:p>
          <w:p w14:paraId="01FF12E4" w14:textId="77777777" w:rsidR="00033D85" w:rsidRPr="00E757CF" w:rsidRDefault="00033D85" w:rsidP="00E757CF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 w:rsidRPr="00E757CF">
              <w:t>I understand that the Coroners Court will provide a copy of this application to any relevant news media organisations.</w:t>
            </w:r>
          </w:p>
        </w:tc>
      </w:tr>
      <w:tr w:rsidR="00D3785C" w:rsidRPr="00E757CF" w14:paraId="1EE34591" w14:textId="77777777" w:rsidTr="00E757CF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3F744C14" w14:textId="77777777" w:rsidR="00D3785C" w:rsidRPr="00E757CF" w:rsidRDefault="00D3785C" w:rsidP="00D3785C">
            <w:pPr>
              <w:pStyle w:val="NoSpacing"/>
              <w:rPr>
                <w:sz w:val="13"/>
              </w:rPr>
            </w:pPr>
          </w:p>
          <w:p w14:paraId="6B9780DE" w14:textId="77777777" w:rsidR="00D3785C" w:rsidRPr="00E757CF" w:rsidRDefault="00D3785C" w:rsidP="00D3785C">
            <w:pPr>
              <w:rPr>
                <w:color w:val="262626"/>
                <w:szCs w:val="15"/>
              </w:rPr>
            </w:pPr>
            <w:r w:rsidRPr="00E757CF">
              <w:rPr>
                <w:b/>
                <w:bCs/>
                <w:color w:val="262626"/>
                <w:lang w:val="en-GB"/>
              </w:rPr>
              <w:t>Signature of Applicant</w:t>
            </w:r>
            <w:r w:rsidR="006C786C" w:rsidRPr="00E757CF">
              <w:rPr>
                <w:b/>
                <w:bCs/>
                <w:color w:val="262626"/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2E37AA2D" w14:textId="77777777" w:rsidR="00D3785C" w:rsidRPr="00E757CF" w:rsidRDefault="00D3785C" w:rsidP="00D3785C">
            <w:pPr>
              <w:pStyle w:val="NoSpacing"/>
              <w:rPr>
                <w:sz w:val="13"/>
              </w:rPr>
            </w:pPr>
          </w:p>
          <w:p w14:paraId="28885EFC" w14:textId="77777777" w:rsidR="00D3785C" w:rsidRPr="00E757CF" w:rsidRDefault="00D3785C" w:rsidP="00D3785C">
            <w:pPr>
              <w:rPr>
                <w:b/>
                <w:bCs/>
                <w:color w:val="262626"/>
                <w:lang w:val="en-GB"/>
              </w:rPr>
            </w:pPr>
            <w:r w:rsidRPr="00E757CF">
              <w:rPr>
                <w:b/>
                <w:bCs/>
                <w:color w:val="262626"/>
                <w:lang w:val="en-GB"/>
              </w:rPr>
              <w:t>Date of submission</w:t>
            </w:r>
            <w:r w:rsidRPr="00E757CF">
              <w:rPr>
                <w:b/>
                <w:bCs/>
                <w:color w:val="262626"/>
                <w:lang w:val="en-GB"/>
              </w:rPr>
              <w:br/>
            </w:r>
          </w:p>
          <w:p w14:paraId="12B0ACD6" w14:textId="77777777" w:rsidR="00D3785C" w:rsidRPr="00E757CF" w:rsidRDefault="00544176" w:rsidP="00D3785C">
            <w:pPr>
              <w:rPr>
                <w:color w:val="262626"/>
              </w:rPr>
            </w:pPr>
            <w:r w:rsidRPr="00E757CF">
              <w:rPr>
                <w:color w:val="767171"/>
                <w:lang w:val="en-GB"/>
              </w:rPr>
              <w:t xml:space="preserve">…… </w:t>
            </w:r>
            <w:r w:rsidRPr="00E757CF">
              <w:rPr>
                <w:color w:val="262626"/>
                <w:lang w:val="en-GB"/>
              </w:rPr>
              <w:t>/</w:t>
            </w:r>
            <w:r w:rsidRPr="00E757CF">
              <w:rPr>
                <w:color w:val="767171"/>
                <w:lang w:val="en-GB"/>
              </w:rPr>
              <w:t xml:space="preserve">…… </w:t>
            </w:r>
            <w:r w:rsidRPr="00E757CF">
              <w:rPr>
                <w:color w:val="262626"/>
                <w:lang w:val="en-GB"/>
              </w:rPr>
              <w:t>/</w:t>
            </w:r>
            <w:r w:rsidRPr="00E757CF">
              <w:rPr>
                <w:color w:val="767171"/>
                <w:lang w:val="en-GB"/>
              </w:rPr>
              <w:t>…………</w:t>
            </w:r>
          </w:p>
        </w:tc>
      </w:tr>
    </w:tbl>
    <w:p w14:paraId="0FF08B85" w14:textId="77777777" w:rsidR="00BC7CE1" w:rsidRPr="006C786C" w:rsidRDefault="006C786C" w:rsidP="0091186D">
      <w:r w:rsidRPr="00E757CF">
        <w:rPr>
          <w:color w:val="767171"/>
        </w:rPr>
        <w:br/>
      </w:r>
      <w:r w:rsidRPr="00E757CF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</w:p>
    <w:sectPr w:rsidR="00BC7CE1" w:rsidRPr="006C786C" w:rsidSect="0091186D"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A3CB0" w14:textId="77777777" w:rsidR="00CC3D92" w:rsidRDefault="00CC3D92" w:rsidP="002D59E4">
      <w:r>
        <w:separator/>
      </w:r>
    </w:p>
    <w:p w14:paraId="61D6EC99" w14:textId="77777777" w:rsidR="00CC3D92" w:rsidRDefault="00CC3D92"/>
  </w:endnote>
  <w:endnote w:type="continuationSeparator" w:id="0">
    <w:p w14:paraId="5CFA05DB" w14:textId="77777777" w:rsidR="00CC3D92" w:rsidRDefault="00CC3D92" w:rsidP="002D59E4">
      <w:r>
        <w:continuationSeparator/>
      </w:r>
    </w:p>
    <w:p w14:paraId="7EBF8C5B" w14:textId="77777777" w:rsidR="00CC3D92" w:rsidRDefault="00CC3D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8777" w14:textId="77777777" w:rsidR="00F3730B" w:rsidRDefault="00F3730B" w:rsidP="00715F3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F67D677" w14:textId="77777777" w:rsidR="00F3730B" w:rsidRDefault="00F3730B" w:rsidP="00F3730B">
    <w:pPr>
      <w:pStyle w:val="Footer"/>
      <w:ind w:right="360"/>
    </w:pPr>
  </w:p>
  <w:p w14:paraId="7D9B8531" w14:textId="77777777" w:rsidR="00715F31" w:rsidRDefault="00715F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58ABF" w14:textId="77777777" w:rsidR="00F3730B" w:rsidRDefault="00F3730B" w:rsidP="00715F3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889802" w14:textId="77777777" w:rsidR="00F3730B" w:rsidRPr="00D3785C" w:rsidRDefault="00F3730B" w:rsidP="00F3730B">
    <w:pPr>
      <w:pStyle w:val="Footer"/>
      <w:ind w:right="360"/>
      <w:rPr>
        <w:b/>
        <w:bCs/>
        <w:sz w:val="13"/>
        <w:szCs w:val="13"/>
      </w:rPr>
    </w:pPr>
  </w:p>
  <w:p w14:paraId="583C374D" w14:textId="77777777" w:rsidR="00715F31" w:rsidRDefault="00715F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1563" w14:textId="77777777" w:rsidR="00CC3D92" w:rsidRDefault="00CC3D92" w:rsidP="002D59E4">
      <w:r>
        <w:separator/>
      </w:r>
    </w:p>
    <w:p w14:paraId="74C942B7" w14:textId="77777777" w:rsidR="00CC3D92" w:rsidRDefault="00CC3D92"/>
  </w:footnote>
  <w:footnote w:type="continuationSeparator" w:id="0">
    <w:p w14:paraId="0CC9B3BB" w14:textId="77777777" w:rsidR="00CC3D92" w:rsidRDefault="00CC3D92" w:rsidP="002D59E4">
      <w:r>
        <w:continuationSeparator/>
      </w:r>
    </w:p>
    <w:p w14:paraId="3100D4B7" w14:textId="77777777" w:rsidR="00CC3D92" w:rsidRDefault="00CC3D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9CCD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E757CF" w14:paraId="1274548E" w14:textId="77777777" w:rsidTr="00E757CF">
      <w:tc>
        <w:tcPr>
          <w:tcW w:w="2263" w:type="dxa"/>
          <w:shd w:val="clear" w:color="auto" w:fill="auto"/>
          <w:vAlign w:val="center"/>
        </w:tcPr>
        <w:p w14:paraId="542924D6" w14:textId="77777777" w:rsidR="00F3730B" w:rsidRPr="00E757CF" w:rsidRDefault="00BC05B3">
          <w:pPr>
            <w:pStyle w:val="Header"/>
          </w:pPr>
          <w:r w:rsidRPr="00A33B82">
            <w:rPr>
              <w:noProof/>
            </w:rPr>
            <w:drawing>
              <wp:inline distT="0" distB="0" distL="0" distR="0" wp14:anchorId="368B322F" wp14:editId="151104BA">
                <wp:extent cx="1329690" cy="42926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497700B4" w14:textId="77777777" w:rsidR="00F3730B" w:rsidRPr="00E757CF" w:rsidRDefault="00432ECB" w:rsidP="00E757CF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E757CF">
            <w:rPr>
              <w:b/>
              <w:sz w:val="13"/>
              <w:szCs w:val="13"/>
            </w:rPr>
            <w:br/>
          </w:r>
          <w:r w:rsidR="00B8474C" w:rsidRPr="00E757CF">
            <w:rPr>
              <w:b/>
              <w:sz w:val="13"/>
              <w:szCs w:val="13"/>
            </w:rPr>
            <w:t>Notice of Application for Suppression Order</w:t>
          </w:r>
        </w:p>
        <w:p w14:paraId="7562E6DC" w14:textId="77777777" w:rsidR="00120E27" w:rsidRPr="00E757CF" w:rsidRDefault="00120E27" w:rsidP="00E757CF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E757CF">
            <w:rPr>
              <w:b/>
              <w:bCs/>
              <w:sz w:val="13"/>
              <w:szCs w:val="13"/>
            </w:rPr>
            <w:t>Form 42B</w:t>
          </w:r>
          <w:r w:rsidRPr="00E757CF">
            <w:rPr>
              <w:sz w:val="13"/>
              <w:szCs w:val="13"/>
            </w:rPr>
            <w:t xml:space="preserve"> Rule 66(3) of the </w:t>
          </w:r>
          <w:r w:rsidRPr="00E757CF">
            <w:rPr>
              <w:rFonts w:ascii="Arial" w:hAnsi="Arial" w:cs="Arial"/>
              <w:i/>
              <w:iCs/>
              <w:sz w:val="13"/>
              <w:szCs w:val="13"/>
            </w:rPr>
            <w:t>Coroners Court Rules</w:t>
          </w:r>
          <w:r w:rsidRPr="00E757CF">
            <w:rPr>
              <w:i/>
              <w:iCs/>
              <w:sz w:val="13"/>
              <w:szCs w:val="13"/>
            </w:rPr>
            <w:t xml:space="preserve"> 2019</w:t>
          </w:r>
        </w:p>
        <w:p w14:paraId="6E3F6E38" w14:textId="77777777" w:rsidR="00F3730B" w:rsidRPr="00E757CF" w:rsidRDefault="00120E27" w:rsidP="00E757CF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E757CF">
            <w:rPr>
              <w:sz w:val="13"/>
              <w:szCs w:val="13"/>
            </w:rPr>
            <w:t xml:space="preserve">Section 10 of the </w:t>
          </w:r>
          <w:r w:rsidRPr="00E757CF">
            <w:rPr>
              <w:rFonts w:ascii="Arial" w:hAnsi="Arial" w:cs="Arial"/>
              <w:i/>
              <w:iCs/>
              <w:sz w:val="13"/>
              <w:szCs w:val="13"/>
            </w:rPr>
            <w:t xml:space="preserve">Open Courts Act </w:t>
          </w:r>
          <w:r w:rsidRPr="00E757CF">
            <w:rPr>
              <w:i/>
              <w:iCs/>
              <w:sz w:val="13"/>
              <w:szCs w:val="13"/>
            </w:rPr>
            <w:t>2013</w:t>
          </w:r>
        </w:p>
      </w:tc>
    </w:tr>
  </w:tbl>
  <w:p w14:paraId="13DC88F5" w14:textId="77777777" w:rsidR="00F3730B" w:rsidRDefault="00F3730B">
    <w:pPr>
      <w:pStyle w:val="Header"/>
    </w:pPr>
  </w:p>
  <w:p w14:paraId="0E7EC96B" w14:textId="77777777" w:rsidR="002D59E4" w:rsidRDefault="002D59E4">
    <w:pPr>
      <w:pStyle w:val="Header"/>
    </w:pPr>
  </w:p>
  <w:p w14:paraId="3101BA01" w14:textId="77777777" w:rsidR="00715F31" w:rsidRDefault="00715F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72917"/>
    <w:multiLevelType w:val="hybridMultilevel"/>
    <w:tmpl w:val="489A8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D20A2"/>
    <w:multiLevelType w:val="hybridMultilevel"/>
    <w:tmpl w:val="62CA3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B5D5F"/>
    <w:multiLevelType w:val="hybridMultilevel"/>
    <w:tmpl w:val="873A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C2D6F"/>
    <w:multiLevelType w:val="hybridMultilevel"/>
    <w:tmpl w:val="78EEB2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B356C"/>
    <w:multiLevelType w:val="hybridMultilevel"/>
    <w:tmpl w:val="7ABAA2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536935">
    <w:abstractNumId w:val="1"/>
  </w:num>
  <w:num w:numId="2" w16cid:durableId="1854177010">
    <w:abstractNumId w:val="3"/>
  </w:num>
  <w:num w:numId="3" w16cid:durableId="1576432760">
    <w:abstractNumId w:val="2"/>
  </w:num>
  <w:num w:numId="4" w16cid:durableId="1832410525">
    <w:abstractNumId w:val="0"/>
  </w:num>
  <w:num w:numId="5" w16cid:durableId="3974418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714"/>
    <w:rsid w:val="00001DBF"/>
    <w:rsid w:val="00004028"/>
    <w:rsid w:val="00024D44"/>
    <w:rsid w:val="00033D85"/>
    <w:rsid w:val="00050411"/>
    <w:rsid w:val="0008134F"/>
    <w:rsid w:val="000D4843"/>
    <w:rsid w:val="000F21AC"/>
    <w:rsid w:val="00120E27"/>
    <w:rsid w:val="00165751"/>
    <w:rsid w:val="001B4612"/>
    <w:rsid w:val="001E3CA2"/>
    <w:rsid w:val="002302CB"/>
    <w:rsid w:val="002814E2"/>
    <w:rsid w:val="002B1C94"/>
    <w:rsid w:val="002C4BDB"/>
    <w:rsid w:val="002C63EB"/>
    <w:rsid w:val="002D59E4"/>
    <w:rsid w:val="002D5E7C"/>
    <w:rsid w:val="00324A87"/>
    <w:rsid w:val="00330187"/>
    <w:rsid w:val="00377143"/>
    <w:rsid w:val="0039277F"/>
    <w:rsid w:val="003A5BD4"/>
    <w:rsid w:val="003D3DC3"/>
    <w:rsid w:val="003E7E82"/>
    <w:rsid w:val="00432ECB"/>
    <w:rsid w:val="00465714"/>
    <w:rsid w:val="00466943"/>
    <w:rsid w:val="00526F6F"/>
    <w:rsid w:val="00544176"/>
    <w:rsid w:val="0054636C"/>
    <w:rsid w:val="005614A1"/>
    <w:rsid w:val="005A7978"/>
    <w:rsid w:val="005E7810"/>
    <w:rsid w:val="0065090B"/>
    <w:rsid w:val="00657BC4"/>
    <w:rsid w:val="006A70E4"/>
    <w:rsid w:val="006C786C"/>
    <w:rsid w:val="00715F31"/>
    <w:rsid w:val="00771DBE"/>
    <w:rsid w:val="007E100B"/>
    <w:rsid w:val="007F457E"/>
    <w:rsid w:val="00806705"/>
    <w:rsid w:val="00815D2F"/>
    <w:rsid w:val="00817794"/>
    <w:rsid w:val="0083245C"/>
    <w:rsid w:val="0085421C"/>
    <w:rsid w:val="00860CF9"/>
    <w:rsid w:val="008A0C51"/>
    <w:rsid w:val="0091186D"/>
    <w:rsid w:val="009A6318"/>
    <w:rsid w:val="00A5539A"/>
    <w:rsid w:val="00A80963"/>
    <w:rsid w:val="00AD1C32"/>
    <w:rsid w:val="00B239D4"/>
    <w:rsid w:val="00B30398"/>
    <w:rsid w:val="00B439CC"/>
    <w:rsid w:val="00B43A3A"/>
    <w:rsid w:val="00B61EBB"/>
    <w:rsid w:val="00B8474C"/>
    <w:rsid w:val="00B90CDB"/>
    <w:rsid w:val="00BC0119"/>
    <w:rsid w:val="00BC05B3"/>
    <w:rsid w:val="00BC7CE1"/>
    <w:rsid w:val="00C87659"/>
    <w:rsid w:val="00CC3D92"/>
    <w:rsid w:val="00CD4356"/>
    <w:rsid w:val="00CE355B"/>
    <w:rsid w:val="00D3785C"/>
    <w:rsid w:val="00D85774"/>
    <w:rsid w:val="00E03FA0"/>
    <w:rsid w:val="00E24C5E"/>
    <w:rsid w:val="00E757CF"/>
    <w:rsid w:val="00EA3640"/>
    <w:rsid w:val="00EF6027"/>
    <w:rsid w:val="00F01C6B"/>
    <w:rsid w:val="00F21EB7"/>
    <w:rsid w:val="00F3730B"/>
    <w:rsid w:val="00F8397A"/>
    <w:rsid w:val="00F9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9C379"/>
  <w15:chartTrackingRefBased/>
  <w15:docId w15:val="{D9CC32AB-AAB3-224D-B205-1056D04D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1AC"/>
    <w:pPr>
      <w:keepNext/>
      <w:keepLines/>
      <w:spacing w:before="40"/>
      <w:outlineLvl w:val="2"/>
    </w:pPr>
    <w:rPr>
      <w:rFonts w:ascii="Calibri Light" w:eastAsia="DengXian Light" w:hAnsi="Calibri Light"/>
      <w:color w:val="1F376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paragraph" w:styleId="Footer">
    <w:name w:val="footer"/>
    <w:basedOn w:val="Normal"/>
    <w:link w:val="Foot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AC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0F21AC"/>
    <w:rPr>
      <w:rFonts w:ascii="Century Gothic" w:hAnsi="Century Gothic"/>
      <w:color w:val="5A5A5A"/>
      <w:spacing w:val="15"/>
      <w:sz w:val="22"/>
      <w:szCs w:val="22"/>
    </w:rPr>
  </w:style>
  <w:style w:type="paragraph" w:styleId="NoSpacing">
    <w:name w:val="No Spacing"/>
    <w:uiPriority w:val="1"/>
    <w:qFormat/>
    <w:rsid w:val="000F21AC"/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0F21AC"/>
    <w:rPr>
      <w:rFonts w:ascii="Calibri Light" w:eastAsia="DengXian Light" w:hAnsi="Calibri Light" w:cs="Times New Roman"/>
      <w:color w:val="1F3763"/>
      <w:sz w:val="13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Heading2-Black">
    <w:name w:val="Heading 2 - Black"/>
    <w:basedOn w:val="Heading2"/>
    <w:qFormat/>
    <w:rsid w:val="00F21EB7"/>
    <w:rPr>
      <w:color w:val="000000"/>
    </w:rPr>
  </w:style>
  <w:style w:type="character" w:styleId="Strong">
    <w:name w:val="Strong"/>
    <w:uiPriority w:val="22"/>
    <w:qFormat/>
    <w:rsid w:val="00F21EB7"/>
    <w:rPr>
      <w:b/>
      <w:bCs/>
    </w:rPr>
  </w:style>
  <w:style w:type="character" w:styleId="Hyperlink">
    <w:name w:val="Hyperlink"/>
    <w:uiPriority w:val="99"/>
    <w:unhideWhenUsed/>
    <w:rsid w:val="00CD435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033D85"/>
    <w:pPr>
      <w:ind w:left="720"/>
      <w:contextualSpacing/>
    </w:pPr>
  </w:style>
  <w:style w:type="paragraph" w:customStyle="1" w:styleId="Subtleitalic">
    <w:name w:val="Subtle italic"/>
    <w:basedOn w:val="Normal"/>
    <w:qFormat/>
    <w:rsid w:val="00E757CF"/>
    <w:rPr>
      <w:rFonts w:ascii="Arial" w:hAnsi="Arial" w:cs="Arial"/>
      <w:i/>
      <w:iCs/>
      <w:sz w:val="13"/>
      <w:szCs w:val="13"/>
      <w:lang w:val="en-GB"/>
    </w:rPr>
  </w:style>
  <w:style w:type="character" w:styleId="SubtleEmphasis">
    <w:name w:val="Subtle Emphasis"/>
    <w:uiPriority w:val="19"/>
    <w:qFormat/>
    <w:rsid w:val="00E757CF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333335"/>
                <w:right w:val="none" w:sz="0" w:space="0" w:color="auto"/>
              </w:divBdr>
              <w:divsChild>
                <w:div w:id="8656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0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2118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243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urtadmin@courts.vic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42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42B.dot</Template>
  <TotalTime>0</TotalTime>
  <Pages>7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2021-11-27T02:49:00Z</cp:lastPrinted>
  <dcterms:created xsi:type="dcterms:W3CDTF">2022-11-03T20:58:00Z</dcterms:created>
  <dcterms:modified xsi:type="dcterms:W3CDTF">2022-11-03T20:58:00Z</dcterms:modified>
</cp:coreProperties>
</file>