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2C6CC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EE00B7" w14:paraId="3A855D97" w14:textId="77777777" w:rsidTr="00EE00B7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426157DA" w14:textId="77777777" w:rsidR="002D59E4" w:rsidRPr="00EE00B7" w:rsidRDefault="00487F39" w:rsidP="002C4BDB">
            <w:r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07563579" wp14:editId="114E2845">
                  <wp:extent cx="689610" cy="843915"/>
                  <wp:effectExtent l="0" t="0" r="0" b="0"/>
                  <wp:docPr id="1" name="Picture 3" descr="A picture containing linedrawing, ceramic ware, porcelain&#13;&#10;&#13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3;&#10;&#13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41492" w14:textId="77777777" w:rsidR="00377143" w:rsidRPr="00EE00B7" w:rsidRDefault="00377143" w:rsidP="002C4BDB"/>
          <w:p w14:paraId="1F45FEBB" w14:textId="77777777" w:rsidR="00377143" w:rsidRPr="00EE00B7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5B4A0FAB" w14:textId="77777777" w:rsidR="002D59E4" w:rsidRPr="00EE00B7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4347F4C1" w14:textId="77777777" w:rsidR="00377143" w:rsidRPr="00EE00B7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EE00B7" w14:paraId="0577A17F" w14:textId="77777777" w:rsidTr="00EE00B7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29643CA7" w14:textId="77777777" w:rsidR="00377143" w:rsidRPr="00EE00B7" w:rsidRDefault="00CA69F6" w:rsidP="006667B1">
            <w:pPr>
              <w:pStyle w:val="Hero"/>
              <w:rPr>
                <w:rStyle w:val="Heading1Char"/>
                <w:b/>
                <w:bCs/>
                <w:sz w:val="48"/>
                <w:szCs w:val="48"/>
              </w:rPr>
            </w:pPr>
            <w:r w:rsidRPr="00EE00B7">
              <w:t>Publication Order Form</w:t>
            </w:r>
            <w:r w:rsidR="00377143" w:rsidRPr="00EE00B7">
              <w:rPr>
                <w:bCs/>
              </w:rPr>
              <w:br/>
            </w:r>
          </w:p>
        </w:tc>
      </w:tr>
      <w:tr w:rsidR="00AD1C32" w:rsidRPr="00EE00B7" w14:paraId="67B62B04" w14:textId="77777777" w:rsidTr="00EE00B7">
        <w:tc>
          <w:tcPr>
            <w:tcW w:w="9072" w:type="dxa"/>
            <w:gridSpan w:val="2"/>
            <w:shd w:val="clear" w:color="auto" w:fill="auto"/>
          </w:tcPr>
          <w:p w14:paraId="597B3BE8" w14:textId="77777777" w:rsidR="00AD1C32" w:rsidRPr="00EE00B7" w:rsidRDefault="00AD1C32" w:rsidP="00B41527">
            <w:pPr>
              <w:rPr>
                <w:rStyle w:val="Heading1Char"/>
              </w:rPr>
            </w:pPr>
          </w:p>
        </w:tc>
      </w:tr>
    </w:tbl>
    <w:p w14:paraId="529D1C55" w14:textId="77777777" w:rsidR="00F21EB7" w:rsidRPr="00E7075C" w:rsidRDefault="00E24C5E" w:rsidP="00E7075C">
      <w:pPr>
        <w:pStyle w:val="Heading1"/>
      </w:pPr>
      <w:r w:rsidRPr="00E7075C">
        <w:lastRenderedPageBreak/>
        <w:t>F</w:t>
      </w:r>
      <w:r w:rsidR="00F21EB7" w:rsidRPr="00E7075C">
        <w:t>orm instructions</w:t>
      </w:r>
    </w:p>
    <w:p w14:paraId="7054C796" w14:textId="77777777" w:rsidR="00F21EB7" w:rsidRDefault="00F21EB7" w:rsidP="00F21EB7">
      <w:pPr>
        <w:rPr>
          <w:rStyle w:val="Heading1Char"/>
          <w:sz w:val="36"/>
          <w:szCs w:val="36"/>
        </w:rPr>
      </w:pPr>
    </w:p>
    <w:p w14:paraId="7F79B61B" w14:textId="77777777" w:rsidR="00F21EB7" w:rsidRPr="00695DDC" w:rsidRDefault="00F21EB7" w:rsidP="00695DDC">
      <w:pPr>
        <w:pStyle w:val="CCOVHeading2-Black"/>
      </w:pPr>
      <w:r w:rsidRPr="00695DDC">
        <w:t>Completing the form</w:t>
      </w:r>
    </w:p>
    <w:p w14:paraId="7B4C2A4F" w14:textId="77777777" w:rsidR="00F21EB7" w:rsidRDefault="00F21EB7" w:rsidP="00F21EB7">
      <w:pPr>
        <w:spacing w:line="276" w:lineRule="auto"/>
      </w:pPr>
      <w:r w:rsidRPr="0049270D">
        <w:br/>
        <w:t>This form is to request information from the Coroner’s Court of Victoria. Please carefully follow the instructions</w:t>
      </w:r>
      <w:r>
        <w:t xml:space="preserve"> below. </w:t>
      </w:r>
    </w:p>
    <w:p w14:paraId="34000652" w14:textId="77777777" w:rsidR="00F21EB7" w:rsidRDefault="00F21EB7" w:rsidP="00F21EB7">
      <w:pPr>
        <w:spacing w:line="276" w:lineRule="auto"/>
      </w:pPr>
    </w:p>
    <w:p w14:paraId="7FFF47BC" w14:textId="77777777" w:rsidR="00F21EB7" w:rsidRPr="00EE00B7" w:rsidRDefault="00B239D4" w:rsidP="00695DDC">
      <w:pPr>
        <w:pStyle w:val="CCOVHeading2-Black"/>
        <w:rPr>
          <w:rStyle w:val="Heading1Char"/>
          <w:b/>
          <w:color w:val="000000"/>
          <w:sz w:val="20"/>
          <w:szCs w:val="26"/>
        </w:rPr>
      </w:pPr>
      <w:r>
        <w:rPr>
          <w:szCs w:val="20"/>
        </w:rPr>
        <w:br/>
      </w:r>
      <w:r w:rsidR="00F21EB7" w:rsidRPr="00695DDC">
        <w:t>Ways of sending</w:t>
      </w:r>
      <w:r w:rsidR="00F21EB7" w:rsidRPr="00EE00B7">
        <w:rPr>
          <w:rStyle w:val="Heading1Char"/>
          <w:b/>
          <w:color w:val="000000"/>
          <w:sz w:val="20"/>
          <w:szCs w:val="26"/>
        </w:rPr>
        <w:t xml:space="preserve"> the form</w:t>
      </w:r>
      <w:r w:rsidR="00F21EB7" w:rsidRPr="00695DDC">
        <w:t xml:space="preserve"> to the Coroner’s Court of Victoria</w:t>
      </w:r>
      <w:r w:rsidRPr="00695DDC">
        <w:br/>
      </w:r>
    </w:p>
    <w:tbl>
      <w:tblPr>
        <w:tblpPr w:leftFromText="180" w:rightFromText="180" w:vertAnchor="text" w:tblpY="1"/>
        <w:tblOverlap w:val="never"/>
        <w:tblW w:w="9639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827"/>
      </w:tblGrid>
      <w:tr w:rsidR="00B239D4" w:rsidRPr="00EE00B7" w14:paraId="09D4FC3C" w14:textId="77777777" w:rsidTr="00EE00B7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F6FF03A" w14:textId="77777777" w:rsidR="00B239D4" w:rsidRPr="00EE00B7" w:rsidRDefault="00487F39" w:rsidP="00EE00B7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E6B9337" wp14:editId="7FFB8F00">
                  <wp:extent cx="492125" cy="492125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45FE7DF" w14:textId="77777777" w:rsidR="00E7075C" w:rsidRPr="00EE00B7" w:rsidRDefault="00B239D4" w:rsidP="00EE00B7">
            <w:pPr>
              <w:pStyle w:val="CCOVHeading2-Black"/>
            </w:pPr>
            <w:r w:rsidRPr="00EE00B7">
              <w:t>Mail form to this address</w:t>
            </w:r>
          </w:p>
          <w:p w14:paraId="6E4F00CB" w14:textId="77777777" w:rsidR="00E7075C" w:rsidRPr="00EE00B7" w:rsidRDefault="00E7075C" w:rsidP="00EE00B7">
            <w:pPr>
              <w:pStyle w:val="CCOVHeading2-Black"/>
            </w:pPr>
          </w:p>
          <w:p w14:paraId="67DE6115" w14:textId="77777777" w:rsidR="00B239D4" w:rsidRPr="00EE00B7" w:rsidRDefault="00B239D4" w:rsidP="00E7075C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t>Coroners Court of Victoria</w:t>
            </w:r>
            <w:r w:rsidRPr="00EE00B7">
              <w:br/>
              <w:t>65 Kavanagh Street, Southbank,</w:t>
            </w:r>
            <w:r w:rsidRPr="00EE00B7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3F4DDA" w14:textId="77777777" w:rsidR="00B239D4" w:rsidRPr="00EE00B7" w:rsidRDefault="006C786C" w:rsidP="00EE00B7">
            <w:pPr>
              <w:pStyle w:val="CCOVHeading2-Black"/>
            </w:pPr>
            <w:r w:rsidRPr="00EE00B7"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C9A7B42" w14:textId="77777777" w:rsidR="00B239D4" w:rsidRPr="00EE00B7" w:rsidRDefault="00487F39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0A9F419" wp14:editId="43066216">
                  <wp:extent cx="457200" cy="457200"/>
                  <wp:effectExtent l="0" t="0" r="0" b="0"/>
                  <wp:docPr id="3" name="Picture 7" descr="Icon&#13;&#10;&#13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3;&#10;&#13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D7795B9" w14:textId="77777777" w:rsidR="00695DDC" w:rsidRPr="00EE00B7" w:rsidRDefault="00B239D4" w:rsidP="00EE00B7">
            <w:pPr>
              <w:pStyle w:val="CCOVHeading2-Black"/>
            </w:pPr>
            <w:r w:rsidRPr="00EE00B7">
              <w:t>Email</w:t>
            </w:r>
            <w:r w:rsidR="00695DDC" w:rsidRPr="00EE00B7">
              <w:br/>
            </w:r>
          </w:p>
          <w:p w14:paraId="6FB7D90F" w14:textId="77777777" w:rsidR="00B239D4" w:rsidRPr="00EE00B7" w:rsidRDefault="00B239D4" w:rsidP="00355000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t>Scan completed form and email</w:t>
            </w:r>
            <w:r w:rsidR="00815D2F" w:rsidRPr="00EE00B7">
              <w:t xml:space="preserve"> </w:t>
            </w:r>
            <w:r w:rsidRPr="00EE00B7">
              <w:t xml:space="preserve">to </w:t>
            </w:r>
            <w:hyperlink r:id="rId10" w:history="1">
              <w:r w:rsidRPr="00EE00B7">
                <w:rPr>
                  <w:u w:val="single"/>
                </w:rPr>
                <w:t>courtadmin@courts.vic.gov.au</w:t>
              </w:r>
            </w:hyperlink>
          </w:p>
          <w:p w14:paraId="7B0F0237" w14:textId="77777777" w:rsidR="00EC66A4" w:rsidRPr="00EE00B7" w:rsidRDefault="00EC66A4" w:rsidP="00355000">
            <w:pPr>
              <w:pStyle w:val="NoSpacing"/>
              <w:framePr w:hSpace="0" w:wrap="auto" w:vAnchor="margin" w:yAlign="inline"/>
              <w:suppressOverlap w:val="0"/>
              <w:rPr>
                <w:u w:val="single"/>
              </w:rPr>
            </w:pPr>
            <w:r w:rsidRPr="00EE00B7">
              <w:t>or to specific team email address if known.</w:t>
            </w:r>
          </w:p>
        </w:tc>
      </w:tr>
    </w:tbl>
    <w:p w14:paraId="4ADD2DD6" w14:textId="77777777" w:rsidR="00F21EB7" w:rsidRDefault="00F21EB7" w:rsidP="00F21EB7">
      <w:pPr>
        <w:pStyle w:val="CCOVHeading2-Black"/>
        <w:spacing w:line="276" w:lineRule="auto"/>
        <w:rPr>
          <w:szCs w:val="20"/>
        </w:rPr>
      </w:pPr>
    </w:p>
    <w:p w14:paraId="223452BF" w14:textId="77777777" w:rsidR="00F21EB7" w:rsidRPr="00695DDC" w:rsidRDefault="00B239D4" w:rsidP="00695DDC">
      <w:pPr>
        <w:pStyle w:val="CCOVHeading2-Black"/>
      </w:pPr>
      <w:r>
        <w:rPr>
          <w:lang w:val="en-GB"/>
        </w:rPr>
        <w:br/>
      </w:r>
      <w:r w:rsidR="006A70E4" w:rsidRPr="00695DDC">
        <w:t>Having trouble completing the form?</w:t>
      </w:r>
    </w:p>
    <w:p w14:paraId="4C57215C" w14:textId="77777777" w:rsidR="00F21EB7" w:rsidRDefault="00F21EB7" w:rsidP="002D59E4"/>
    <w:p w14:paraId="45A79433" w14:textId="77777777" w:rsidR="003D3DC3" w:rsidRPr="00CA69F6" w:rsidRDefault="00B239D4" w:rsidP="00CA69F6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EE00B7" w14:paraId="4FE24443" w14:textId="77777777" w:rsidTr="00EE00B7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8ED30D5" w14:textId="77777777" w:rsidR="007E100B" w:rsidRPr="00EE00B7" w:rsidRDefault="007E100B" w:rsidP="00355000">
            <w:pPr>
              <w:pStyle w:val="Heading2"/>
            </w:pPr>
            <w:r w:rsidRPr="00EE00B7"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4E774015" w14:textId="77777777" w:rsidR="007E100B" w:rsidRPr="00EE00B7" w:rsidRDefault="007E100B" w:rsidP="00FF429C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EE00B7" w14:paraId="6A2A45EB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661A7FD" w14:textId="77777777" w:rsidR="007E100B" w:rsidRPr="00EE00B7" w:rsidRDefault="007E100B" w:rsidP="00355000">
            <w:pPr>
              <w:pStyle w:val="CCOVNormalBold"/>
            </w:pPr>
            <w:r w:rsidRPr="00EE00B7">
              <w:rPr>
                <w:lang w:val="en-GB"/>
              </w:rPr>
              <w:t xml:space="preserve">Title </w:t>
            </w:r>
            <w:r w:rsidRPr="00EE00B7">
              <w:rPr>
                <w:b w:val="0"/>
                <w:bCs w:val="0"/>
                <w:lang w:val="en-GB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B767318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2B04C500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2C93F48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Surname</w:t>
            </w:r>
            <w:r w:rsidR="006C786C" w:rsidRPr="00EE00B7">
              <w:rPr>
                <w:lang w:val="en-GB"/>
              </w:rPr>
              <w:t xml:space="preserve"> </w:t>
            </w:r>
            <w:r w:rsidRPr="00EE00B7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D8D911D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0EFA512E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1066511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Given name</w:t>
            </w:r>
            <w:r w:rsidR="006C786C" w:rsidRPr="00EE00B7">
              <w:rPr>
                <w:lang w:val="en-GB"/>
              </w:rPr>
              <w:t xml:space="preserve"> </w:t>
            </w:r>
            <w:r w:rsidRPr="00EE00B7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D6035BD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286EF275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4090A0F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Organisation (if applicable)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9D3ABB4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472053F9" w14:textId="77777777" w:rsidTr="00EE00B7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35832B8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Email or postal address</w:t>
            </w:r>
            <w:r w:rsidR="006C786C" w:rsidRPr="00EE00B7">
              <w:rPr>
                <w:lang w:val="en-GB"/>
              </w:rPr>
              <w:t xml:space="preserve"> </w:t>
            </w:r>
            <w:r w:rsidRPr="00EE00B7">
              <w:rPr>
                <w:lang w:val="en-GB"/>
              </w:rPr>
              <w:t>*</w:t>
            </w: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99E89DF" w14:textId="77777777" w:rsidR="007E100B" w:rsidRPr="00EE00B7" w:rsidRDefault="007E100B" w:rsidP="00355000">
            <w:r w:rsidRPr="00EE00B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EE00B7">
              <w:instrText xml:space="preserve"> FORMCHECKBOX </w:instrText>
            </w:r>
            <w:r w:rsidR="00E23CE7">
              <w:fldChar w:fldCharType="separate"/>
            </w:r>
            <w:r w:rsidRPr="00EE00B7">
              <w:fldChar w:fldCharType="end"/>
            </w:r>
            <w:bookmarkEnd w:id="0"/>
            <w:r w:rsidRPr="00EE00B7">
              <w:t xml:space="preserve"> </w:t>
            </w:r>
            <w:r w:rsidR="00330187" w:rsidRPr="00EE00B7">
              <w:t xml:space="preserve"> </w:t>
            </w:r>
            <w:r w:rsidRPr="00EE00B7">
              <w:t xml:space="preserve">Email </w:t>
            </w:r>
            <w:r w:rsidR="006A70E4" w:rsidRPr="00EE00B7">
              <w:t xml:space="preserve">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21BFF5C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6F7A08E8" w14:textId="77777777" w:rsidTr="00EE00B7">
        <w:trPr>
          <w:trHeight w:val="632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E425258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15DE079" w14:textId="77777777" w:rsidR="007E100B" w:rsidRPr="00EE00B7" w:rsidRDefault="007E100B" w:rsidP="00355000">
            <w:pPr>
              <w:rPr>
                <w:lang w:val="en-GB"/>
              </w:rPr>
            </w:pPr>
            <w:r w:rsidRPr="00EE00B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00B7">
              <w:instrText xml:space="preserve"> FORMCHECKBOX </w:instrText>
            </w:r>
            <w:r w:rsidR="00E23CE7">
              <w:fldChar w:fldCharType="separate"/>
            </w:r>
            <w:r w:rsidRPr="00EE00B7">
              <w:fldChar w:fldCharType="end"/>
            </w:r>
            <w:r w:rsidRPr="00EE00B7">
              <w:t xml:space="preserve"> </w:t>
            </w:r>
            <w:r w:rsidR="005A7978" w:rsidRPr="00EE00B7">
              <w:t xml:space="preserve"> </w:t>
            </w:r>
            <w:r w:rsidRPr="00EE00B7">
              <w:rPr>
                <w:lang w:val="en-GB"/>
              </w:rPr>
              <w:t>I do not have an email address.</w:t>
            </w:r>
          </w:p>
          <w:p w14:paraId="59794804" w14:textId="77777777" w:rsidR="007E100B" w:rsidRPr="00EE00B7" w:rsidRDefault="007E100B" w:rsidP="00355000">
            <w:r w:rsidRPr="00EE00B7">
              <w:rPr>
                <w:lang w:val="en-GB"/>
              </w:rPr>
              <w:t xml:space="preserve">     </w:t>
            </w:r>
            <w:r w:rsidR="00330187" w:rsidRPr="00EE00B7">
              <w:rPr>
                <w:lang w:val="en-GB"/>
              </w:rPr>
              <w:t xml:space="preserve"> </w:t>
            </w:r>
            <w:r w:rsidRPr="00EE00B7">
              <w:rPr>
                <w:lang w:val="en-GB"/>
              </w:rPr>
              <w:t>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CCC94ED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5952C190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7B4B10E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Contact number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9F93AD5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16F0A519" w14:textId="77777777" w:rsidTr="00EE00B7">
        <w:trPr>
          <w:trHeight w:val="131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6D89664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Relationship to deceased</w:t>
            </w:r>
            <w:r w:rsidRPr="00EE00B7">
              <w:rPr>
                <w:lang w:val="en-GB"/>
              </w:rPr>
              <w:br/>
              <w:t>(if any)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E0E5571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</w:tbl>
    <w:p w14:paraId="28FA69C7" w14:textId="77777777" w:rsidR="00F3730B" w:rsidRDefault="00F3730B" w:rsidP="002D59E4"/>
    <w:p w14:paraId="29B8CBE4" w14:textId="77777777" w:rsidR="00CA69F6" w:rsidRDefault="00CA69F6" w:rsidP="002D59E4"/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431"/>
        <w:gridCol w:w="4724"/>
        <w:gridCol w:w="1229"/>
      </w:tblGrid>
      <w:tr w:rsidR="00CA69F6" w:rsidRPr="00EE00B7" w14:paraId="1A53F313" w14:textId="77777777" w:rsidTr="00EE00B7">
        <w:trPr>
          <w:trHeight w:val="528"/>
        </w:trPr>
        <w:tc>
          <w:tcPr>
            <w:tcW w:w="7838" w:type="dxa"/>
            <w:gridSpan w:val="3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3172A014" w14:textId="77777777" w:rsidR="00CA69F6" w:rsidRPr="00EE00B7" w:rsidRDefault="00CA69F6" w:rsidP="00EE00B7">
            <w:pPr>
              <w:pStyle w:val="Heading2"/>
            </w:pPr>
            <w:r w:rsidRPr="00EE00B7">
              <w:t>Details of publication requested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573E63A" w14:textId="77777777" w:rsidR="00CA69F6" w:rsidRPr="00EE00B7" w:rsidRDefault="00CA69F6" w:rsidP="00EE00B7">
            <w:pPr>
              <w:pStyle w:val="Heading2"/>
              <w:rPr>
                <w:bCs/>
                <w:lang w:val="en-GB"/>
              </w:rPr>
            </w:pPr>
          </w:p>
        </w:tc>
      </w:tr>
      <w:tr w:rsidR="00CA69F6" w:rsidRPr="00EE00B7" w14:paraId="4526251C" w14:textId="77777777" w:rsidTr="00EE00B7">
        <w:trPr>
          <w:trHeight w:val="700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</w:tcPr>
          <w:p w14:paraId="21A0D5A1" w14:textId="77777777" w:rsidR="00CA69F6" w:rsidRPr="00EE00B7" w:rsidRDefault="00CA69F6" w:rsidP="00EE00B7">
            <w:pPr>
              <w:rPr>
                <w:b/>
                <w:bCs/>
                <w:lang w:val="en-GB"/>
              </w:rPr>
            </w:pPr>
          </w:p>
          <w:p w14:paraId="32303E08" w14:textId="77777777" w:rsidR="00CA69F6" w:rsidRPr="00EE00B7" w:rsidRDefault="00CA69F6" w:rsidP="00EE00B7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Please select the publication/s you would like to order? *</w:t>
            </w: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7FC889C0" w14:textId="77777777" w:rsidR="00CA69F6" w:rsidRPr="00EE00B7" w:rsidRDefault="00CA69F6" w:rsidP="00CA69F6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00B7">
              <w:instrText xml:space="preserve"> FORMCHECKBOX </w:instrText>
            </w:r>
            <w:r w:rsidR="00E23CE7">
              <w:fldChar w:fldCharType="separate"/>
            </w:r>
            <w:r w:rsidRPr="00EE00B7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B598A94" w14:textId="77777777" w:rsidR="00CA69F6" w:rsidRPr="00EE00B7" w:rsidRDefault="00CA69F6" w:rsidP="00EE00B7">
            <w:pPr>
              <w:pStyle w:val="CCOVNormalBold"/>
            </w:pPr>
            <w:r w:rsidRPr="00EE00B7">
              <w:t>What Do I Do Now?</w:t>
            </w:r>
            <w:r w:rsidRPr="00EE00B7">
              <w:br/>
            </w:r>
            <w:r w:rsidRPr="00EE00B7">
              <w:rPr>
                <w:b w:val="0"/>
                <w:bCs w:val="0"/>
              </w:rPr>
              <w:t>Brochure</w:t>
            </w:r>
          </w:p>
        </w:tc>
      </w:tr>
      <w:tr w:rsidR="00CA69F6" w:rsidRPr="00EE00B7" w14:paraId="12A09F1E" w14:textId="77777777" w:rsidTr="00EE00B7">
        <w:trPr>
          <w:trHeight w:val="837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36A78BD" w14:textId="77777777" w:rsidR="00CA69F6" w:rsidRPr="00EE00B7" w:rsidRDefault="00CA69F6" w:rsidP="00EE00B7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06A6D523" w14:textId="77777777" w:rsidR="00CA69F6" w:rsidRPr="00EE00B7" w:rsidRDefault="00CA69F6" w:rsidP="00CA69F6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00B7">
              <w:instrText xml:space="preserve"> FORMCHECKBOX </w:instrText>
            </w:r>
            <w:r w:rsidR="00E23CE7">
              <w:fldChar w:fldCharType="separate"/>
            </w:r>
            <w:r w:rsidRPr="00EE00B7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94B5776" w14:textId="77777777" w:rsidR="00CA69F6" w:rsidRPr="00EE00B7" w:rsidRDefault="00CA69F6" w:rsidP="00EE00B7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Coroners Process</w:t>
            </w:r>
          </w:p>
          <w:p w14:paraId="6A672919" w14:textId="77777777" w:rsidR="00CA69F6" w:rsidRPr="00EE00B7" w:rsidRDefault="00CA69F6" w:rsidP="00EE00B7">
            <w:pPr>
              <w:pStyle w:val="CCOVNormalBold"/>
              <w:rPr>
                <w:b w:val="0"/>
                <w:bCs w:val="0"/>
              </w:rPr>
            </w:pPr>
            <w:r w:rsidRPr="00EE00B7">
              <w:rPr>
                <w:b w:val="0"/>
                <w:bCs w:val="0"/>
                <w:lang w:val="en-GB"/>
              </w:rPr>
              <w:t>Information for family and friends booklet</w:t>
            </w:r>
          </w:p>
        </w:tc>
      </w:tr>
      <w:tr w:rsidR="00CA69F6" w:rsidRPr="00EE00B7" w14:paraId="43C7A00B" w14:textId="77777777" w:rsidTr="00EE00B7">
        <w:trPr>
          <w:trHeight w:val="708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704FF1E" w14:textId="77777777" w:rsidR="00CA69F6" w:rsidRPr="00EE00B7" w:rsidRDefault="00CA69F6" w:rsidP="00EE00B7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55BBE4BC" w14:textId="77777777" w:rsidR="00CA69F6" w:rsidRPr="00EE00B7" w:rsidRDefault="00CA69F6" w:rsidP="00CA69F6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00B7">
              <w:instrText xml:space="preserve"> FORMCHECKBOX </w:instrText>
            </w:r>
            <w:r w:rsidR="00E23CE7">
              <w:fldChar w:fldCharType="separate"/>
            </w:r>
            <w:r w:rsidRPr="00EE00B7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442DB09" w14:textId="77777777" w:rsidR="00CA69F6" w:rsidRPr="00EE00B7" w:rsidRDefault="00CA69F6" w:rsidP="00EE00B7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The Coroner Court and the Koori Community</w:t>
            </w:r>
          </w:p>
          <w:p w14:paraId="33D9C0D6" w14:textId="77777777" w:rsidR="00CA69F6" w:rsidRPr="00EE00B7" w:rsidRDefault="00CA69F6" w:rsidP="00EE00B7">
            <w:pPr>
              <w:pStyle w:val="CCOVNormalBold"/>
              <w:rPr>
                <w:b w:val="0"/>
                <w:bCs w:val="0"/>
              </w:rPr>
            </w:pPr>
            <w:r w:rsidRPr="00EE00B7">
              <w:rPr>
                <w:b w:val="0"/>
                <w:bCs w:val="0"/>
                <w:lang w:val="en-GB"/>
              </w:rPr>
              <w:t>Brochure</w:t>
            </w:r>
          </w:p>
        </w:tc>
      </w:tr>
      <w:tr w:rsidR="00CA69F6" w:rsidRPr="00EE00B7" w14:paraId="04BEC785" w14:textId="77777777" w:rsidTr="00EE00B7">
        <w:trPr>
          <w:trHeight w:val="70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C5398B7" w14:textId="77777777" w:rsidR="00CA69F6" w:rsidRPr="00EE00B7" w:rsidRDefault="00CA69F6" w:rsidP="00EE00B7">
            <w:pPr>
              <w:rPr>
                <w:b/>
                <w:bCs/>
                <w:lang w:val="en-GB"/>
              </w:rPr>
            </w:pPr>
            <w:r w:rsidRPr="00EE00B7">
              <w:rPr>
                <w:b/>
                <w:bCs/>
                <w:lang w:val="en-GB"/>
              </w:rPr>
              <w:t>Publication quantity *</w:t>
            </w:r>
          </w:p>
          <w:p w14:paraId="0E1692B4" w14:textId="77777777" w:rsidR="00CA69F6" w:rsidRPr="00EE00B7" w:rsidRDefault="00CA69F6" w:rsidP="00EE00B7">
            <w:pPr>
              <w:rPr>
                <w:lang w:val="en-GB"/>
              </w:rPr>
            </w:pPr>
            <w:r w:rsidRPr="00EE00B7">
              <w:rPr>
                <w:lang w:val="en-GB"/>
              </w:rPr>
              <w:t xml:space="preserve">(max. 30) </w:t>
            </w:r>
          </w:p>
        </w:tc>
        <w:tc>
          <w:tcPr>
            <w:tcW w:w="6384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306BE4A" w14:textId="77777777" w:rsidR="00CA69F6" w:rsidRPr="00EE00B7" w:rsidRDefault="00CA69F6" w:rsidP="00EE00B7">
            <w:pPr>
              <w:pStyle w:val="CCOVNormalBold"/>
              <w:rPr>
                <w:lang w:val="en-GB"/>
              </w:rPr>
            </w:pPr>
          </w:p>
        </w:tc>
      </w:tr>
    </w:tbl>
    <w:p w14:paraId="25F8FA5B" w14:textId="77777777" w:rsidR="00CA69F6" w:rsidRDefault="00CA69F6" w:rsidP="00355000">
      <w:pPr>
        <w:rPr>
          <w:lang w:val="en-GB"/>
        </w:rPr>
      </w:pPr>
    </w:p>
    <w:p w14:paraId="5BA94202" w14:textId="77777777" w:rsidR="002D59E4" w:rsidRDefault="00B239D4" w:rsidP="00355000">
      <w:r w:rsidRPr="007E100B">
        <w:rPr>
          <w:lang w:val="en-GB"/>
        </w:rPr>
        <w:t>* Mandatory fields</w:t>
      </w:r>
    </w:p>
    <w:sectPr w:rsidR="002D59E4" w:rsidSect="0091186D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CB2B6" w14:textId="77777777" w:rsidR="00067CC3" w:rsidRDefault="00067CC3" w:rsidP="002D59E4">
      <w:r>
        <w:separator/>
      </w:r>
    </w:p>
    <w:p w14:paraId="3020B700" w14:textId="77777777" w:rsidR="00067CC3" w:rsidRDefault="00067CC3"/>
  </w:endnote>
  <w:endnote w:type="continuationSeparator" w:id="0">
    <w:p w14:paraId="4FE158E6" w14:textId="77777777" w:rsidR="00067CC3" w:rsidRDefault="00067CC3" w:rsidP="002D59E4">
      <w:r>
        <w:continuationSeparator/>
      </w:r>
    </w:p>
    <w:p w14:paraId="131C5217" w14:textId="77777777" w:rsidR="00067CC3" w:rsidRDefault="00067C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C5C0" w14:textId="77777777" w:rsidR="00F3730B" w:rsidRDefault="00F3730B" w:rsidP="00FF42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84807D5" w14:textId="77777777" w:rsidR="00F3730B" w:rsidRDefault="00F3730B" w:rsidP="00F3730B">
    <w:pPr>
      <w:ind w:right="360"/>
    </w:pPr>
  </w:p>
  <w:p w14:paraId="1E6128E2" w14:textId="77777777" w:rsidR="005355CE" w:rsidRDefault="005355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6B83E" w14:textId="77777777" w:rsidR="00F3730B" w:rsidRDefault="00F3730B" w:rsidP="00FF42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F67123D" w14:textId="77777777" w:rsidR="00F3730B" w:rsidRPr="00D3785C" w:rsidRDefault="00F3730B" w:rsidP="00F3730B">
    <w:pPr>
      <w:ind w:right="360"/>
      <w:rPr>
        <w:b/>
        <w:bCs/>
        <w:sz w:val="13"/>
        <w:szCs w:val="13"/>
      </w:rPr>
    </w:pPr>
  </w:p>
  <w:p w14:paraId="6033A7B1" w14:textId="77777777" w:rsidR="005355CE" w:rsidRDefault="005355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8C565" w14:textId="77777777" w:rsidR="00067CC3" w:rsidRDefault="00067CC3" w:rsidP="002D59E4">
      <w:r>
        <w:separator/>
      </w:r>
    </w:p>
    <w:p w14:paraId="14D9612D" w14:textId="77777777" w:rsidR="00067CC3" w:rsidRDefault="00067CC3"/>
  </w:footnote>
  <w:footnote w:type="continuationSeparator" w:id="0">
    <w:p w14:paraId="1655EA7A" w14:textId="77777777" w:rsidR="00067CC3" w:rsidRDefault="00067CC3" w:rsidP="002D59E4">
      <w:r>
        <w:continuationSeparator/>
      </w:r>
    </w:p>
    <w:p w14:paraId="791111F3" w14:textId="77777777" w:rsidR="00067CC3" w:rsidRDefault="00067C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4964E" w14:textId="77777777" w:rsidR="00C41FCE" w:rsidRDefault="00C41FCE">
    <w:pPr>
      <w:pStyle w:val="Header"/>
    </w:pPr>
  </w:p>
  <w:p w14:paraId="6336E93A" w14:textId="77777777" w:rsidR="005355CE" w:rsidRDefault="005355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5C5C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0"/>
      <w:gridCol w:w="6716"/>
    </w:tblGrid>
    <w:tr w:rsidR="00F3730B" w:rsidRPr="00EE00B7" w14:paraId="0C04CEBE" w14:textId="77777777" w:rsidTr="00EE00B7">
      <w:tc>
        <w:tcPr>
          <w:tcW w:w="2263" w:type="dxa"/>
          <w:shd w:val="clear" w:color="auto" w:fill="auto"/>
          <w:vAlign w:val="center"/>
        </w:tcPr>
        <w:p w14:paraId="4B9D28BC" w14:textId="77777777" w:rsidR="00F3730B" w:rsidRPr="00EE00B7" w:rsidRDefault="00487F39">
          <w:pPr>
            <w:pStyle w:val="Header"/>
          </w:pPr>
          <w:r>
            <w:rPr>
              <w:noProof/>
            </w:rPr>
            <w:drawing>
              <wp:inline distT="0" distB="0" distL="0" distR="0" wp14:anchorId="61143D26" wp14:editId="607AD430">
                <wp:extent cx="1329690" cy="429260"/>
                <wp:effectExtent l="0" t="0" r="0" b="0"/>
                <wp:docPr id="4" name="Picture 5" descr="Text&#13;&#10;&#13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3;&#10;&#13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6730A31D" w14:textId="77777777" w:rsidR="00F3730B" w:rsidRPr="00EE00B7" w:rsidRDefault="00432ECB" w:rsidP="00EE00B7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EE00B7">
            <w:rPr>
              <w:b/>
              <w:sz w:val="13"/>
              <w:szCs w:val="13"/>
            </w:rPr>
            <w:br/>
          </w:r>
          <w:r w:rsidR="00CA69F6" w:rsidRPr="00EE00B7">
            <w:rPr>
              <w:b/>
              <w:sz w:val="13"/>
              <w:szCs w:val="13"/>
            </w:rPr>
            <w:t>Publication Order Form</w:t>
          </w:r>
        </w:p>
        <w:p w14:paraId="4FEE822D" w14:textId="77777777" w:rsidR="00F3730B" w:rsidRPr="00EE00B7" w:rsidRDefault="00F3730B" w:rsidP="00EE00B7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</w:p>
      </w:tc>
    </w:tr>
  </w:tbl>
  <w:p w14:paraId="2F7C130F" w14:textId="77777777" w:rsidR="00F3730B" w:rsidRDefault="00F3730B">
    <w:pPr>
      <w:pStyle w:val="Header"/>
    </w:pPr>
  </w:p>
  <w:p w14:paraId="45F3FD97" w14:textId="77777777" w:rsidR="002D59E4" w:rsidRDefault="002D59E4">
    <w:pPr>
      <w:pStyle w:val="Header"/>
    </w:pPr>
  </w:p>
  <w:p w14:paraId="3C546D36" w14:textId="77777777" w:rsidR="005355CE" w:rsidRDefault="005355C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AF6"/>
    <w:rsid w:val="00001DBF"/>
    <w:rsid w:val="00040A5B"/>
    <w:rsid w:val="00050411"/>
    <w:rsid w:val="000554EB"/>
    <w:rsid w:val="00067CC3"/>
    <w:rsid w:val="0008134F"/>
    <w:rsid w:val="000D4843"/>
    <w:rsid w:val="000E5C5C"/>
    <w:rsid w:val="000F21AC"/>
    <w:rsid w:val="00123FDD"/>
    <w:rsid w:val="001B3B25"/>
    <w:rsid w:val="001B4612"/>
    <w:rsid w:val="002302CB"/>
    <w:rsid w:val="00267047"/>
    <w:rsid w:val="002814E2"/>
    <w:rsid w:val="002B1C94"/>
    <w:rsid w:val="002C4BDB"/>
    <w:rsid w:val="002D59E4"/>
    <w:rsid w:val="00306C60"/>
    <w:rsid w:val="00324A87"/>
    <w:rsid w:val="00330187"/>
    <w:rsid w:val="00355000"/>
    <w:rsid w:val="00377143"/>
    <w:rsid w:val="0039277F"/>
    <w:rsid w:val="003A5BD4"/>
    <w:rsid w:val="003B7AF6"/>
    <w:rsid w:val="003D3DC3"/>
    <w:rsid w:val="003E7E82"/>
    <w:rsid w:val="00415456"/>
    <w:rsid w:val="00432ECB"/>
    <w:rsid w:val="00487F39"/>
    <w:rsid w:val="0049270D"/>
    <w:rsid w:val="004952D9"/>
    <w:rsid w:val="00526F6F"/>
    <w:rsid w:val="005355CE"/>
    <w:rsid w:val="00544176"/>
    <w:rsid w:val="0054636C"/>
    <w:rsid w:val="005614A1"/>
    <w:rsid w:val="00566C75"/>
    <w:rsid w:val="005A7978"/>
    <w:rsid w:val="005C49FF"/>
    <w:rsid w:val="00657BC4"/>
    <w:rsid w:val="006667B1"/>
    <w:rsid w:val="00695DDC"/>
    <w:rsid w:val="006A70E4"/>
    <w:rsid w:val="006C786C"/>
    <w:rsid w:val="00706293"/>
    <w:rsid w:val="00736B3F"/>
    <w:rsid w:val="0076373A"/>
    <w:rsid w:val="00771DBE"/>
    <w:rsid w:val="007B3A2C"/>
    <w:rsid w:val="007C208C"/>
    <w:rsid w:val="007E100B"/>
    <w:rsid w:val="007F457E"/>
    <w:rsid w:val="00806705"/>
    <w:rsid w:val="00815D2F"/>
    <w:rsid w:val="008A0C51"/>
    <w:rsid w:val="008E3E22"/>
    <w:rsid w:val="0091186D"/>
    <w:rsid w:val="00916E6B"/>
    <w:rsid w:val="0096383D"/>
    <w:rsid w:val="009C16B4"/>
    <w:rsid w:val="009F2BFC"/>
    <w:rsid w:val="00A1407F"/>
    <w:rsid w:val="00A20E9C"/>
    <w:rsid w:val="00A5539A"/>
    <w:rsid w:val="00A80963"/>
    <w:rsid w:val="00AD1C32"/>
    <w:rsid w:val="00B239D4"/>
    <w:rsid w:val="00B30398"/>
    <w:rsid w:val="00B41527"/>
    <w:rsid w:val="00BC7CE1"/>
    <w:rsid w:val="00C41FCE"/>
    <w:rsid w:val="00C87659"/>
    <w:rsid w:val="00CA69F6"/>
    <w:rsid w:val="00CD4356"/>
    <w:rsid w:val="00CE355B"/>
    <w:rsid w:val="00CE469F"/>
    <w:rsid w:val="00D3785C"/>
    <w:rsid w:val="00D4290A"/>
    <w:rsid w:val="00D85774"/>
    <w:rsid w:val="00E23CE7"/>
    <w:rsid w:val="00E24C5E"/>
    <w:rsid w:val="00E2705B"/>
    <w:rsid w:val="00E7075C"/>
    <w:rsid w:val="00EA3640"/>
    <w:rsid w:val="00EC66A4"/>
    <w:rsid w:val="00EE00B7"/>
    <w:rsid w:val="00F21EB7"/>
    <w:rsid w:val="00F3730B"/>
    <w:rsid w:val="00F9045B"/>
    <w:rsid w:val="00FC2FCF"/>
    <w:rsid w:val="00FE1BB0"/>
    <w:rsid w:val="00FF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15766"/>
  <w15:chartTrackingRefBased/>
  <w15:docId w15:val="{D9B157FD-C43B-8B48-B1CD-C507ABDFE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COV 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aliases w:val="CCOV 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aliases w:val="CCOV 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CCOVHeading2-Black"/>
    <w:next w:val="Normal"/>
    <w:link w:val="Heading3Char"/>
    <w:uiPriority w:val="9"/>
    <w:unhideWhenUsed/>
    <w:qFormat/>
    <w:rsid w:val="00695DDC"/>
    <w:pPr>
      <w:spacing w:line="276" w:lineRule="auto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DDC"/>
    <w:pPr>
      <w:spacing w:line="480" w:lineRule="auto"/>
      <w:outlineLvl w:val="3"/>
    </w:pPr>
    <w:rPr>
      <w:b/>
      <w:bCs/>
      <w:color w:val="767171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COV 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aliases w:val="CCOV 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character" w:styleId="SubtleEmphasis">
    <w:name w:val="Subtle Emphasis"/>
    <w:aliases w:val="CCOV Subtle Emphasis"/>
    <w:uiPriority w:val="19"/>
    <w:qFormat/>
    <w:rsid w:val="00C41FCE"/>
    <w:rPr>
      <w:rFonts w:ascii="Arial" w:hAnsi="Arial"/>
      <w:b w:val="0"/>
      <w:i/>
      <w:iCs/>
      <w:color w:val="404040"/>
      <w:sz w:val="13"/>
    </w:rPr>
  </w:style>
  <w:style w:type="paragraph" w:customStyle="1" w:styleId="CCOVSubheadingRed">
    <w:name w:val="CCOV Subheading Red"/>
    <w:basedOn w:val="Normal"/>
    <w:qFormat/>
    <w:rsid w:val="00C41FCE"/>
    <w:rPr>
      <w:color w:val="D14827"/>
      <w:sz w:val="22"/>
      <w:szCs w:val="22"/>
    </w:rPr>
  </w:style>
  <w:style w:type="paragraph" w:styleId="NoSpacing">
    <w:name w:val="No Spacing"/>
    <w:uiPriority w:val="1"/>
    <w:qFormat/>
    <w:rsid w:val="00355000"/>
    <w:pPr>
      <w:framePr w:hSpace="180" w:wrap="around" w:vAnchor="text" w:hAnchor="text" w:y="1"/>
      <w:spacing w:line="276" w:lineRule="auto"/>
      <w:suppressOverlap/>
    </w:pPr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695DDC"/>
    <w:rPr>
      <w:rFonts w:ascii="Century Gothic" w:eastAsia="DengXian Light" w:hAnsi="Century Gothic" w:cs="Times New Roman"/>
      <w:b/>
      <w:color w:val="000000"/>
      <w:sz w:val="20"/>
      <w:szCs w:val="20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CCOVHeading2-Black">
    <w:name w:val="CCOV Heading 2 - Black"/>
    <w:basedOn w:val="Heading2"/>
    <w:qFormat/>
    <w:rsid w:val="00F21EB7"/>
    <w:rPr>
      <w:color w:val="000000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customStyle="1" w:styleId="CCOVSubheadingRedItalics">
    <w:name w:val="CCOV Subheading Red Italics"/>
    <w:basedOn w:val="CCOVSubheadingRed"/>
    <w:qFormat/>
    <w:rsid w:val="00C41FCE"/>
    <w:rPr>
      <w:rFonts w:ascii="Arial" w:hAnsi="Arial" w:cs="Arial"/>
      <w:i/>
      <w:iCs/>
    </w:rPr>
  </w:style>
  <w:style w:type="character" w:customStyle="1" w:styleId="Heading4Char">
    <w:name w:val="Heading 4 Char"/>
    <w:link w:val="Heading4"/>
    <w:uiPriority w:val="9"/>
    <w:rsid w:val="00695DDC"/>
    <w:rPr>
      <w:rFonts w:ascii="Century Gothic" w:hAnsi="Century Gothic"/>
      <w:b/>
      <w:bCs/>
      <w:color w:val="76717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E3E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3E22"/>
    <w:rPr>
      <w:rFonts w:ascii="Century Gothic" w:hAnsi="Century Gothic"/>
      <w:color w:val="54565A"/>
      <w:sz w:val="15"/>
    </w:rPr>
  </w:style>
  <w:style w:type="paragraph" w:customStyle="1" w:styleId="CCOVNormalBold">
    <w:name w:val="CCOV Normal Bold"/>
    <w:basedOn w:val="Normal"/>
    <w:qFormat/>
    <w:rsid w:val="00355000"/>
    <w:rPr>
      <w:b/>
      <w:bCs/>
    </w:rPr>
  </w:style>
  <w:style w:type="paragraph" w:customStyle="1" w:styleId="Hero">
    <w:name w:val="Hero"/>
    <w:basedOn w:val="Heading1"/>
    <w:qFormat/>
    <w:rsid w:val="006667B1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ourtadmin@courts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win/Downloads/CCoV%20Forms_Updated%2028.10.22/Publication%20Order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Publication Order Form.dot</Template>
  <TotalTime>0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2021-11-27T02:27:00Z</cp:lastPrinted>
  <dcterms:created xsi:type="dcterms:W3CDTF">2022-11-03T20:59:00Z</dcterms:created>
  <dcterms:modified xsi:type="dcterms:W3CDTF">2022-11-03T20:59:00Z</dcterms:modified>
</cp:coreProperties>
</file>