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5CCB8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3D28F9" w14:paraId="1445545D" w14:textId="77777777" w:rsidTr="003D28F9">
        <w:trPr>
          <w:trHeight w:val="4769"/>
        </w:trPr>
        <w:tc>
          <w:tcPr>
            <w:tcW w:w="1418" w:type="dxa"/>
            <w:vAlign w:val="bottom"/>
          </w:tcPr>
          <w:p w14:paraId="03EB8098" w14:textId="77777777" w:rsidR="002D59E4" w:rsidRPr="003D28F9" w:rsidRDefault="00155F98" w:rsidP="002C4BDB">
            <w:r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48FDEB83" wp14:editId="5040E61E">
                  <wp:extent cx="689610" cy="836930"/>
                  <wp:effectExtent l="0" t="0" r="0" b="0"/>
                  <wp:docPr id="1" name="Picture 3" descr="A picture containing linedrawing, ceramic ware, porcelain&#13;&#10;&#13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0CAD" w14:textId="77777777" w:rsidR="00377143" w:rsidRPr="003D28F9" w:rsidRDefault="00377143" w:rsidP="002C4BDB"/>
          <w:p w14:paraId="2F40314D" w14:textId="77777777" w:rsidR="00377143" w:rsidRPr="003D28F9" w:rsidRDefault="00377143" w:rsidP="002C4BDB"/>
        </w:tc>
        <w:tc>
          <w:tcPr>
            <w:tcW w:w="7654" w:type="dxa"/>
            <w:vAlign w:val="bottom"/>
          </w:tcPr>
          <w:p w14:paraId="4CB0128A" w14:textId="77777777" w:rsidR="002D59E4" w:rsidRPr="003D28F9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9C4217C" w14:textId="77777777" w:rsidR="00377143" w:rsidRPr="003D28F9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3D28F9" w14:paraId="7C504F5D" w14:textId="77777777" w:rsidTr="003D28F9">
        <w:trPr>
          <w:trHeight w:val="7217"/>
        </w:trPr>
        <w:tc>
          <w:tcPr>
            <w:tcW w:w="9072" w:type="dxa"/>
            <w:gridSpan w:val="2"/>
          </w:tcPr>
          <w:p w14:paraId="42C21DBF" w14:textId="775FF93A" w:rsidR="00C41FCE" w:rsidRPr="003D28F9" w:rsidRDefault="001F7F67" w:rsidP="00C41FCE">
            <w:pPr>
              <w:pStyle w:val="CCOVSubheadingRed"/>
            </w:pPr>
            <w:r>
              <w:rPr>
                <w:rStyle w:val="Heading1Char"/>
                <w:sz w:val="48"/>
                <w:szCs w:val="48"/>
              </w:rPr>
              <w:t>A</w:t>
            </w:r>
            <w:r w:rsidR="00B2423C">
              <w:rPr>
                <w:rStyle w:val="Heading1Char"/>
                <w:sz w:val="48"/>
                <w:szCs w:val="48"/>
              </w:rPr>
              <w:t>pplication for Release of Body</w:t>
            </w:r>
            <w:r w:rsidR="00377143" w:rsidRPr="003D28F9">
              <w:rPr>
                <w:rStyle w:val="Heading1Char"/>
                <w:sz w:val="48"/>
                <w:szCs w:val="48"/>
              </w:rPr>
              <w:br/>
            </w:r>
            <w:r w:rsidR="00377143" w:rsidRPr="003D28F9">
              <w:rPr>
                <w:b/>
                <w:bCs/>
              </w:rPr>
              <w:br/>
            </w:r>
            <w:r w:rsidR="00EC66A4" w:rsidRPr="003D28F9">
              <w:rPr>
                <w:b/>
                <w:bCs/>
              </w:rPr>
              <w:t xml:space="preserve">Form </w:t>
            </w:r>
            <w:r>
              <w:rPr>
                <w:b/>
                <w:bCs/>
              </w:rPr>
              <w:t>2</w:t>
            </w:r>
            <w:r w:rsidRPr="001F7F67">
              <w:rPr>
                <w:b/>
              </w:rPr>
              <w:t>5</w:t>
            </w:r>
            <w:r>
              <w:rPr>
                <w:bCs/>
              </w:rPr>
              <w:t xml:space="preserve"> </w:t>
            </w:r>
            <w:r w:rsidR="00EC66A4" w:rsidRPr="003D28F9">
              <w:t xml:space="preserve">Rule </w:t>
            </w:r>
            <w:r>
              <w:t>51</w:t>
            </w:r>
          </w:p>
          <w:p w14:paraId="2BFBF770" w14:textId="69CD593B" w:rsidR="00377143" w:rsidRPr="003D28F9" w:rsidRDefault="00EC66A4" w:rsidP="00C41FCE">
            <w:pPr>
              <w:pStyle w:val="CCOVSubheadingRed"/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3D28F9">
              <w:t xml:space="preserve">Section </w:t>
            </w:r>
            <w:r w:rsidR="001F7F67">
              <w:t>48</w:t>
            </w:r>
            <w:r w:rsidRPr="003D28F9">
              <w:t xml:space="preserve"> of the </w:t>
            </w:r>
            <w:r w:rsidRPr="00B2423C">
              <w:rPr>
                <w:rFonts w:ascii="Arial" w:hAnsi="Arial" w:cs="Arial"/>
                <w:i/>
                <w:iCs/>
              </w:rPr>
              <w:t>Coroners Act 2008</w:t>
            </w:r>
            <w:r w:rsidR="00377143" w:rsidRPr="003D28F9">
              <w:rPr>
                <w:b/>
                <w:bCs/>
              </w:rPr>
              <w:br/>
            </w:r>
          </w:p>
        </w:tc>
      </w:tr>
      <w:tr w:rsidR="00AD1C32" w:rsidRPr="003D28F9" w14:paraId="46B7799C" w14:textId="77777777" w:rsidTr="003D28F9">
        <w:tc>
          <w:tcPr>
            <w:tcW w:w="9072" w:type="dxa"/>
            <w:gridSpan w:val="2"/>
          </w:tcPr>
          <w:p w14:paraId="30018E29" w14:textId="77777777" w:rsidR="00AD1C32" w:rsidRPr="003D28F9" w:rsidRDefault="00AD1C32" w:rsidP="00B41527">
            <w:pPr>
              <w:rPr>
                <w:rStyle w:val="Heading1Char"/>
              </w:rPr>
            </w:pPr>
          </w:p>
        </w:tc>
      </w:tr>
    </w:tbl>
    <w:p w14:paraId="514BE513" w14:textId="77777777" w:rsidR="00B2423C" w:rsidRDefault="00B2423C" w:rsidP="00A41CF9">
      <w:pPr>
        <w:pStyle w:val="Heading1"/>
      </w:pPr>
    </w:p>
    <w:p w14:paraId="7A3BD559" w14:textId="77777777" w:rsidR="00B2423C" w:rsidRDefault="00B2423C">
      <w:pPr>
        <w:rPr>
          <w:rFonts w:eastAsia="DengXian Light"/>
          <w:b/>
          <w:color w:val="0E1C3B"/>
          <w:sz w:val="32"/>
          <w:szCs w:val="32"/>
        </w:rPr>
      </w:pPr>
      <w:r>
        <w:br w:type="page"/>
      </w:r>
    </w:p>
    <w:p w14:paraId="517BFB3C" w14:textId="03E1C93C" w:rsidR="003D3DC3" w:rsidRDefault="00F456A6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  <w:r>
        <w:rPr>
          <w:rFonts w:ascii="Times New Roman" w:hAnsi="Times New Roman"/>
          <w:noProof/>
          <w:color w:val="FFFFFF"/>
          <w:sz w:val="20"/>
          <w:szCs w:val="20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D8843" wp14:editId="623D774D">
                <wp:simplePos x="0" y="0"/>
                <wp:positionH relativeFrom="column">
                  <wp:posOffset>3569111</wp:posOffset>
                </wp:positionH>
                <wp:positionV relativeFrom="paragraph">
                  <wp:posOffset>-550156</wp:posOffset>
                </wp:positionV>
                <wp:extent cx="2163240" cy="148324"/>
                <wp:effectExtent l="0" t="0" r="8890" b="4445"/>
                <wp:wrapNone/>
                <wp:docPr id="15409678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240" cy="148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90418" w14:textId="4DC7D9A5" w:rsidR="00F456A6" w:rsidRPr="00F456A6" w:rsidRDefault="00F456A6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456A6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Court Reference [if known]: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D88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1.05pt;margin-top:-43.3pt;width:170.35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" filled="f" stroked="f" strokeweight=".5pt">
                <v:textbox inset="0,0,0,0">
                  <w:txbxContent>
                    <w:p w14:paraId="51C90418" w14:textId="4DC7D9A5" w:rsidR="00F456A6" w:rsidRPr="00F456A6" w:rsidRDefault="00F456A6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F456A6">
                        <w:rPr>
                          <w:bCs/>
                          <w:sz w:val="16"/>
                          <w:szCs w:val="16"/>
                        </w:rPr>
                        <w:t xml:space="preserve">Court Reference [if known]: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3D28F9" w14:paraId="1E8752E6" w14:textId="77777777" w:rsidTr="003D28F9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C61FF12" w14:textId="1D793B74" w:rsidR="007E100B" w:rsidRPr="003D28F9" w:rsidRDefault="007E100B" w:rsidP="001F7F67">
            <w:pPr>
              <w:pStyle w:val="Heading2"/>
              <w:spacing w:before="0"/>
            </w:pPr>
            <w:r w:rsidRPr="003D28F9">
              <w:t xml:space="preserve">Details of </w:t>
            </w:r>
            <w:r w:rsidR="00F456A6">
              <w:t>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768319F2" w14:textId="06C480C7" w:rsidR="007E100B" w:rsidRPr="003D28F9" w:rsidRDefault="007E100B" w:rsidP="001F7F67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  <w:tr w:rsidR="001F7F67" w:rsidRPr="003D28F9" w14:paraId="766D685A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884104E" w14:textId="0A8EFDAC" w:rsidR="001F7F67" w:rsidRPr="001F7F67" w:rsidRDefault="001F7F67" w:rsidP="001F7F67">
            <w:pPr>
              <w:pStyle w:val="CCOVNormalBold"/>
            </w:pPr>
            <w:r w:rsidRPr="001F7F67">
              <w:t xml:space="preserve">Title </w:t>
            </w:r>
            <w:r w:rsidRPr="00B2423C">
              <w:rPr>
                <w:b w:val="0"/>
                <w:bCs w:val="0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D725682" w14:textId="3F5935A4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6C4ECF5A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494E90" w14:textId="4F0C480F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>Surname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D57CC8B" w14:textId="7F1FD95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2BA83CBD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675AE40" w14:textId="0A833E1D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BAA9F26" w14:textId="7777777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27A7CC83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02EE085" w14:textId="6122DFE3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 xml:space="preserve">Relationship to deceased </w:t>
            </w:r>
            <w:r w:rsidRPr="00B2423C">
              <w:rPr>
                <w:b w:val="0"/>
                <w:bCs w:val="0"/>
              </w:rPr>
              <w:t>(if any)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168418E" w14:textId="7777777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1825A9EF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0284CE8" w14:textId="57BD74FA" w:rsidR="001F7F67" w:rsidRPr="001F7F67" w:rsidRDefault="001F7F67" w:rsidP="001F7F67">
            <w:pPr>
              <w:rPr>
                <w:rStyle w:val="SubtleEmphasis"/>
                <w:b/>
                <w:bCs/>
              </w:rPr>
            </w:pPr>
            <w:r w:rsidRPr="001F7F67">
              <w:rPr>
                <w:b/>
                <w:bCs/>
              </w:rPr>
              <w:t>Contact number(s)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51B01ED" w14:textId="77777777" w:rsidR="001F7F67" w:rsidRPr="003D28F9" w:rsidRDefault="001F7F67" w:rsidP="001F7F67">
            <w:pPr>
              <w:pStyle w:val="NoSpacing"/>
              <w:framePr w:wrap="around"/>
            </w:pPr>
          </w:p>
        </w:tc>
      </w:tr>
      <w:tr w:rsidR="001F7F67" w:rsidRPr="003D28F9" w14:paraId="73FB6A8B" w14:textId="77777777" w:rsidTr="001F7F67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7F4E699" w14:textId="724DC5A8" w:rsidR="001F7F67" w:rsidRPr="001F7F67" w:rsidRDefault="001F7F67" w:rsidP="001F7F67">
            <w:pPr>
              <w:pStyle w:val="CCOVNormalBold"/>
              <w:rPr>
                <w:lang w:val="en-GB"/>
              </w:rPr>
            </w:pPr>
            <w:r w:rsidRPr="001F7F67">
              <w:t>Postal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4E9AF6A" w14:textId="29EAB7EB" w:rsidR="001F7F67" w:rsidRPr="003D28F9" w:rsidRDefault="001F7F67" w:rsidP="001F7F67">
            <w:pPr>
              <w:pStyle w:val="NoSpacing"/>
              <w:framePr w:wrap="around"/>
            </w:pPr>
          </w:p>
        </w:tc>
      </w:tr>
    </w:tbl>
    <w:p w14:paraId="4BD54391" w14:textId="77777777" w:rsidR="001F7F67" w:rsidRDefault="001F7F67" w:rsidP="003550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1F7F67" w:rsidRPr="003D28F9" w14:paraId="5A54AEF5" w14:textId="77777777" w:rsidTr="00EA7E58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F8DF99A" w14:textId="17306497" w:rsidR="001F7F67" w:rsidRPr="003D28F9" w:rsidRDefault="001F7F67" w:rsidP="00EA7E58">
            <w:pPr>
              <w:pStyle w:val="Heading2"/>
              <w:spacing w:before="0"/>
            </w:pPr>
            <w:r w:rsidRPr="003D28F9">
              <w:t xml:space="preserve">Details of </w:t>
            </w:r>
            <w:r w:rsidR="00F456A6">
              <w:t>D</w:t>
            </w:r>
            <w:r w:rsidR="000D4ADA">
              <w:t>eceased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14AD6051" w14:textId="77777777" w:rsidR="001F7F67" w:rsidRPr="003D28F9" w:rsidRDefault="001F7F67" w:rsidP="00EA7E58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  <w:tr w:rsidR="000D4ADA" w:rsidRPr="003D28F9" w14:paraId="7F8510B1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DC8DB4B" w14:textId="0D40E1A1" w:rsidR="000D4ADA" w:rsidRPr="001F7F67" w:rsidRDefault="000D4ADA" w:rsidP="000D4ADA">
            <w:pPr>
              <w:pStyle w:val="CCOVNormalBold"/>
            </w:pPr>
            <w:r w:rsidRPr="005D17FB">
              <w:t>Surname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D91DAD6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7972145F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EDE450C" w14:textId="1EC3A4F2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5D17FB">
              <w:t>Given names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00BA2D2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3D986FD7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88488A8" w14:textId="3464AB52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5D17FB">
              <w:t xml:space="preserve">*Date of Birth/*Age </w:t>
            </w:r>
            <w:r w:rsidRPr="00B2423C">
              <w:rPr>
                <w:b w:val="0"/>
                <w:bCs w:val="0"/>
              </w:rPr>
              <w:t>(if known)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F7B7084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22E80DE0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C075690" w14:textId="36692731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5D17FB">
              <w:t xml:space="preserve">Date of death </w:t>
            </w:r>
            <w:r w:rsidRPr="00B2423C">
              <w:rPr>
                <w:b w:val="0"/>
                <w:bCs w:val="0"/>
              </w:rPr>
              <w:t>(if known)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090826A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</w:tbl>
    <w:p w14:paraId="520B2F12" w14:textId="7DB06AA3" w:rsidR="000D4ADA" w:rsidRDefault="000D4ADA" w:rsidP="001F7F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0D4ADA" w:rsidRPr="003D28F9" w14:paraId="732A4A07" w14:textId="77777777" w:rsidTr="00EA7E58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6A28DB0" w14:textId="3FFA5965" w:rsidR="000D4ADA" w:rsidRPr="003D28F9" w:rsidRDefault="000D4ADA" w:rsidP="00EA7E58">
            <w:pPr>
              <w:pStyle w:val="Heading2"/>
              <w:spacing w:before="0"/>
            </w:pPr>
            <w:r w:rsidRPr="003D28F9">
              <w:t xml:space="preserve">Details of </w:t>
            </w:r>
            <w:r w:rsidR="00F456A6">
              <w:t>F</w:t>
            </w:r>
            <w:r>
              <w:t>uneral Director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65226284" w14:textId="77777777" w:rsidR="000D4ADA" w:rsidRPr="003D28F9" w:rsidRDefault="000D4ADA" w:rsidP="00EA7E58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  <w:tr w:rsidR="000D4ADA" w:rsidRPr="003D28F9" w14:paraId="53AB8517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866D3D9" w14:textId="130B9357" w:rsidR="000D4ADA" w:rsidRPr="001F7F67" w:rsidRDefault="000D4ADA" w:rsidP="000D4ADA">
            <w:pPr>
              <w:pStyle w:val="CCOVNormalBold"/>
            </w:pPr>
            <w:r w:rsidRPr="00712597">
              <w:t>Organisation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BD9F57C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69656C6A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61DA489" w14:textId="72264A86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712597">
              <w:t>Funeral director’s code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A3E0C29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3758D133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2FD1172" w14:textId="7617394D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712597">
              <w:t>Contact number(s)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19334AD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  <w:tr w:rsidR="000D4ADA" w:rsidRPr="003D28F9" w14:paraId="2CD18327" w14:textId="77777777" w:rsidTr="000D4ADA">
        <w:trPr>
          <w:trHeight w:val="510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55E7135" w14:textId="778EC3EC" w:rsidR="000D4ADA" w:rsidRPr="001F7F67" w:rsidRDefault="000D4ADA" w:rsidP="000D4ADA">
            <w:pPr>
              <w:pStyle w:val="CCOVNormalBold"/>
              <w:rPr>
                <w:lang w:val="en-GB"/>
              </w:rPr>
            </w:pPr>
            <w:r w:rsidRPr="00712597">
              <w:t>Email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329FCBB" w14:textId="77777777" w:rsidR="000D4ADA" w:rsidRPr="003D28F9" w:rsidRDefault="000D4ADA" w:rsidP="000D4ADA">
            <w:pPr>
              <w:pStyle w:val="NoSpacing"/>
              <w:framePr w:wrap="around"/>
            </w:pPr>
          </w:p>
        </w:tc>
      </w:tr>
    </w:tbl>
    <w:p w14:paraId="2C43DDE1" w14:textId="77777777" w:rsidR="000D4ADA" w:rsidRDefault="000D4ADA" w:rsidP="000D4A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351"/>
      </w:tblGrid>
      <w:tr w:rsidR="000D4ADA" w:rsidRPr="003D28F9" w14:paraId="5A104D76" w14:textId="77777777" w:rsidTr="000D4ADA">
        <w:trPr>
          <w:trHeight w:val="528"/>
        </w:trPr>
        <w:tc>
          <w:tcPr>
            <w:tcW w:w="5665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5CAE0F6" w14:textId="28BCFA51" w:rsidR="000D4ADA" w:rsidRPr="003D28F9" w:rsidRDefault="0068548B" w:rsidP="00EA7E58">
            <w:pPr>
              <w:pStyle w:val="Heading2"/>
              <w:spacing w:before="0"/>
            </w:pPr>
            <w:r w:rsidRPr="0068548B">
              <w:t xml:space="preserve">Reason(s) for </w:t>
            </w:r>
            <w:r w:rsidR="006616A6">
              <w:t>a</w:t>
            </w:r>
            <w:r w:rsidRPr="0068548B">
              <w:t>pplication: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2324E921" w14:textId="77777777" w:rsidR="000D4ADA" w:rsidRPr="003D28F9" w:rsidRDefault="000D4ADA" w:rsidP="00EA7E58">
            <w:pPr>
              <w:pStyle w:val="Heading2"/>
              <w:spacing w:before="0"/>
              <w:rPr>
                <w:bCs/>
                <w:lang w:val="en-GB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D4ADA" w:rsidRPr="003D28F9" w14:paraId="4AAD3009" w14:textId="77777777" w:rsidTr="000D4ADA">
        <w:trPr>
          <w:trHeight w:val="2966"/>
        </w:trPr>
        <w:tc>
          <w:tcPr>
            <w:tcW w:w="90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0626AEF" w14:textId="7F97FE75" w:rsidR="000D4ADA" w:rsidRPr="003D28F9" w:rsidRDefault="000D4ADA" w:rsidP="00ED750B">
            <w:pPr>
              <w:pStyle w:val="NoSpacing"/>
              <w:framePr w:wrap="around"/>
            </w:pPr>
          </w:p>
        </w:tc>
      </w:tr>
    </w:tbl>
    <w:p w14:paraId="2BA99278" w14:textId="03D3376D" w:rsidR="000D4ADA" w:rsidRDefault="000D4ADA" w:rsidP="000D4ADA">
      <w:pPr>
        <w:spacing w:before="240"/>
        <w:jc w:val="right"/>
        <w:rPr>
          <w:sz w:val="16"/>
          <w:szCs w:val="16"/>
        </w:rPr>
      </w:pPr>
      <w:r w:rsidRPr="00E23545">
        <w:rPr>
          <w:sz w:val="16"/>
          <w:szCs w:val="16"/>
        </w:rPr>
        <w:t>(attach additional pages if insufficient space)</w:t>
      </w:r>
    </w:p>
    <w:p w14:paraId="703A7659" w14:textId="77777777" w:rsidR="000D4ADA" w:rsidRPr="00EA4D3A" w:rsidRDefault="000D4ADA" w:rsidP="000D4ADA">
      <w:pPr>
        <w:spacing w:before="240"/>
        <w:jc w:val="right"/>
        <w:rPr>
          <w:szCs w:val="15"/>
        </w:rPr>
      </w:pPr>
    </w:p>
    <w:p w14:paraId="6BE3F76B" w14:textId="77777777" w:rsidR="000D4ADA" w:rsidRPr="00EA4D3A" w:rsidRDefault="000D4ADA" w:rsidP="0068548B">
      <w:pPr>
        <w:spacing w:after="240"/>
        <w:rPr>
          <w:szCs w:val="15"/>
          <w:lang w:val="en-GB"/>
        </w:rPr>
      </w:pPr>
      <w:r w:rsidRPr="00EA4D3A">
        <w:rPr>
          <w:noProof/>
          <w:szCs w:val="15"/>
        </w:rPr>
        <w:t>I [name of applicant]</w:t>
      </w:r>
    </w:p>
    <w:p w14:paraId="2397C6EC" w14:textId="2CDE5618" w:rsidR="000D4ADA" w:rsidRPr="00EA4D3A" w:rsidRDefault="000D4ADA" w:rsidP="0068548B">
      <w:pPr>
        <w:pStyle w:val="ListParagraph"/>
        <w:numPr>
          <w:ilvl w:val="0"/>
          <w:numId w:val="12"/>
        </w:numPr>
        <w:rPr>
          <w:sz w:val="15"/>
          <w:szCs w:val="15"/>
          <w:lang w:val="en-GB"/>
        </w:rPr>
      </w:pPr>
      <w:r w:rsidRPr="00EA4D3A">
        <w:rPr>
          <w:sz w:val="15"/>
          <w:szCs w:val="15"/>
          <w:lang w:val="en-GB"/>
        </w:rPr>
        <w:t xml:space="preserve">Confirm that all information I have provided in this form and supporting documents (if applicable) is true and correct to the best of my </w:t>
      </w:r>
      <w:proofErr w:type="gramStart"/>
      <w:r w:rsidRPr="00EA4D3A">
        <w:rPr>
          <w:sz w:val="15"/>
          <w:szCs w:val="15"/>
          <w:lang w:val="en-GB"/>
        </w:rPr>
        <w:t>knowledge;</w:t>
      </w:r>
      <w:proofErr w:type="gramEnd"/>
    </w:p>
    <w:p w14:paraId="10B719BD" w14:textId="77777777" w:rsidR="000D4ADA" w:rsidRPr="00EA4D3A" w:rsidRDefault="000D4ADA" w:rsidP="0068548B">
      <w:pPr>
        <w:spacing w:before="240" w:after="240"/>
        <w:ind w:left="360"/>
        <w:rPr>
          <w:szCs w:val="15"/>
        </w:rPr>
      </w:pPr>
      <w:r w:rsidRPr="00EA4D3A">
        <w:rPr>
          <w:szCs w:val="15"/>
        </w:rPr>
        <w:t>AND</w:t>
      </w:r>
    </w:p>
    <w:p w14:paraId="5B631E82" w14:textId="77777777" w:rsidR="000D4ADA" w:rsidRPr="00EA4D3A" w:rsidRDefault="000D4ADA" w:rsidP="0068548B">
      <w:pPr>
        <w:pStyle w:val="ListParagraph"/>
        <w:numPr>
          <w:ilvl w:val="0"/>
          <w:numId w:val="12"/>
        </w:numPr>
        <w:spacing w:before="0"/>
        <w:rPr>
          <w:sz w:val="15"/>
          <w:szCs w:val="15"/>
          <w:lang w:val="en-GB"/>
        </w:rPr>
      </w:pPr>
      <w:r w:rsidRPr="00EA4D3A">
        <w:rPr>
          <w:sz w:val="15"/>
          <w:szCs w:val="15"/>
          <w:lang w:val="en-GB"/>
        </w:rPr>
        <w:t>Understand that my application may be provided to any other applicant (if the coroner determines that it is appropriate to do so).</w:t>
      </w:r>
    </w:p>
    <w:p w14:paraId="04963992" w14:textId="77777777" w:rsidR="000D4ADA" w:rsidRPr="00B2423C" w:rsidRDefault="000D4ADA" w:rsidP="00EA4D3A">
      <w:pPr>
        <w:spacing w:before="240"/>
        <w:rPr>
          <w:b/>
          <w:bCs/>
        </w:rPr>
      </w:pPr>
      <w:r w:rsidRPr="00B2423C">
        <w:rPr>
          <w:b/>
          <w:bCs/>
        </w:rPr>
        <w:t>Signature of applicant:</w:t>
      </w:r>
    </w:p>
    <w:p w14:paraId="122B4F70" w14:textId="77777777" w:rsidR="000D4ADA" w:rsidRDefault="000D4ADA" w:rsidP="000D4ADA">
      <w:pPr>
        <w:rPr>
          <w:color w:val="000000" w:themeColor="text1"/>
          <w:lang w:val="en-GB"/>
        </w:rPr>
      </w:pPr>
    </w:p>
    <w:p w14:paraId="2CA2AE0C" w14:textId="77777777" w:rsidR="0068548B" w:rsidRDefault="0068548B" w:rsidP="000D4ADA">
      <w:pPr>
        <w:rPr>
          <w:color w:val="000000" w:themeColor="text1"/>
          <w:lang w:val="en-GB"/>
        </w:rPr>
      </w:pPr>
    </w:p>
    <w:p w14:paraId="679B80F0" w14:textId="77777777" w:rsidR="00EA4D3A" w:rsidRDefault="00EA4D3A" w:rsidP="000D4ADA">
      <w:pPr>
        <w:rPr>
          <w:color w:val="000000" w:themeColor="text1"/>
          <w:lang w:val="en-GB"/>
        </w:rPr>
      </w:pPr>
    </w:p>
    <w:p w14:paraId="65863BC0" w14:textId="77777777" w:rsidR="00EA4D3A" w:rsidRPr="0075702F" w:rsidRDefault="00EA4D3A" w:rsidP="000D4ADA">
      <w:pPr>
        <w:rPr>
          <w:color w:val="000000" w:themeColor="text1"/>
          <w:lang w:val="en-GB"/>
        </w:rPr>
      </w:pPr>
    </w:p>
    <w:p w14:paraId="22933469" w14:textId="77777777" w:rsidR="000D4ADA" w:rsidRPr="0075702F" w:rsidRDefault="000D4ADA" w:rsidP="000D4ADA">
      <w:pPr>
        <w:rPr>
          <w:color w:val="000000" w:themeColor="text1"/>
          <w:lang w:val="en-GB"/>
        </w:rPr>
      </w:pPr>
    </w:p>
    <w:tbl>
      <w:tblPr>
        <w:tblStyle w:val="Style2"/>
        <w:tblW w:w="0" w:type="auto"/>
        <w:tblBorders>
          <w:top w:val="single" w:sz="4" w:space="0" w:color="000000"/>
          <w:bottom w:val="none" w:sz="0" w:space="0" w:color="auto"/>
          <w:insideH w:val="none" w:sz="0" w:space="0" w:color="auto"/>
        </w:tblBorders>
        <w:tblCellMar>
          <w:top w:w="57" w:type="dxa"/>
          <w:left w:w="0" w:type="dxa"/>
        </w:tblCellMar>
        <w:tblLook w:val="04A0" w:firstRow="1" w:lastRow="0" w:firstColumn="1" w:lastColumn="0" w:noHBand="0" w:noVBand="1"/>
      </w:tblPr>
      <w:tblGrid>
        <w:gridCol w:w="2835"/>
      </w:tblGrid>
      <w:tr w:rsidR="000D4ADA" w:rsidRPr="0075702F" w14:paraId="4ECD8B32" w14:textId="77777777" w:rsidTr="00B2423C">
        <w:trPr>
          <w:trHeight w:val="19"/>
        </w:trPr>
        <w:tc>
          <w:tcPr>
            <w:tcW w:w="2835" w:type="dxa"/>
          </w:tcPr>
          <w:p w14:paraId="044E66E1" w14:textId="77777777" w:rsidR="000D4ADA" w:rsidRPr="0075702F" w:rsidRDefault="000D4ADA" w:rsidP="0068548B">
            <w:r w:rsidRPr="0075702F">
              <w:t>Date:     /      /</w:t>
            </w:r>
          </w:p>
        </w:tc>
      </w:tr>
    </w:tbl>
    <w:p w14:paraId="3E61E59D" w14:textId="77777777" w:rsidR="000D4ADA" w:rsidRDefault="000D4ADA" w:rsidP="000D4ADA">
      <w:pPr>
        <w:rPr>
          <w:lang w:val="en-GB"/>
        </w:rPr>
      </w:pPr>
    </w:p>
    <w:p w14:paraId="4CB299D1" w14:textId="77777777" w:rsidR="000D4ADA" w:rsidRDefault="000D4ADA" w:rsidP="000D4ADA">
      <w:pPr>
        <w:rPr>
          <w:lang w:val="en-GB"/>
        </w:rPr>
      </w:pPr>
    </w:p>
    <w:p w14:paraId="7AC3C256" w14:textId="559862D1" w:rsidR="000D4ADA" w:rsidRDefault="001A46F2" w:rsidP="00EA4D3A">
      <w:pPr>
        <w:pStyle w:val="CCOVNormalBold"/>
        <w:rPr>
          <w:lang w:val="en-GB"/>
        </w:rPr>
      </w:pPr>
      <w:r w:rsidRPr="001A46F2">
        <w:rPr>
          <w:lang w:val="en-GB"/>
        </w:rPr>
        <w:t>Please lodge this form with the Coronial Admissions and Enquiries;</w:t>
      </w:r>
      <w:r w:rsidRPr="00EA1414">
        <w:t xml:space="preserve"> </w:t>
      </w:r>
      <w:hyperlink r:id="rId9" w:history="1">
        <w:r w:rsidR="004E4C16" w:rsidRPr="00DA2A34">
          <w:rPr>
            <w:rStyle w:val="Hyperlink"/>
            <w:lang w:val="en-GB"/>
          </w:rPr>
          <w:t>cae@vigm.org</w:t>
        </w:r>
      </w:hyperlink>
    </w:p>
    <w:p w14:paraId="43034E29" w14:textId="77777777" w:rsidR="000D4ADA" w:rsidRPr="00D11DDA" w:rsidRDefault="000D4ADA" w:rsidP="000D4ADA">
      <w:pPr>
        <w:rPr>
          <w:lang w:val="en-GB"/>
        </w:rPr>
      </w:pPr>
    </w:p>
    <w:tbl>
      <w:tblPr>
        <w:tblStyle w:val="Style1"/>
        <w:tblW w:w="0" w:type="auto"/>
        <w:tblBorders>
          <w:top w:val="single" w:sz="4" w:space="0" w:color="D9D9D9"/>
          <w:bottom w:val="single" w:sz="4" w:space="0" w:color="D9D9D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D4ADA" w:rsidRPr="004E4C16" w14:paraId="70AB9F80" w14:textId="77777777" w:rsidTr="00B2423C">
        <w:tc>
          <w:tcPr>
            <w:tcW w:w="9632" w:type="dxa"/>
            <w:tcBorders>
              <w:top w:val="single" w:sz="4" w:space="0" w:color="000000"/>
              <w:bottom w:val="single" w:sz="4" w:space="0" w:color="000000"/>
            </w:tcBorders>
          </w:tcPr>
          <w:p w14:paraId="70DA4A8A" w14:textId="0835B195" w:rsidR="000D4ADA" w:rsidRPr="0075702F" w:rsidRDefault="000D4ADA" w:rsidP="00EA4D3A">
            <w:r w:rsidRPr="00EA4D3A">
              <w:rPr>
                <w:b/>
                <w:bCs/>
              </w:rPr>
              <w:t>NOTE:</w:t>
            </w:r>
            <w:r w:rsidRPr="00EA4D3A">
              <w:t xml:space="preserve"> Under section 85 of the </w:t>
            </w:r>
            <w:r w:rsidRPr="00EA4D3A">
              <w:rPr>
                <w:b/>
                <w:bCs/>
              </w:rPr>
              <w:t>Coroners Act 2008</w:t>
            </w:r>
            <w:r w:rsidRPr="00EA4D3A">
              <w:t xml:space="preserve"> (‘the Act’), a person who applied to have a body released to him or her under section 48 of that Act may appeal</w:t>
            </w:r>
            <w:r w:rsidRPr="0075702F">
              <w:t xml:space="preserve"> against an order to release the body or the terms of that release to the Trial </w:t>
            </w:r>
          </w:p>
          <w:p w14:paraId="016A9390" w14:textId="77777777" w:rsidR="000D4ADA" w:rsidRPr="0075702F" w:rsidRDefault="000D4ADA" w:rsidP="00EA4D3A">
            <w:r w:rsidRPr="0075702F">
              <w:t>An appeal under section 85 of the Act must be made within 48 hours after the determination of the coroner is made.</w:t>
            </w:r>
          </w:p>
        </w:tc>
      </w:tr>
    </w:tbl>
    <w:p w14:paraId="0312E771" w14:textId="77777777" w:rsidR="000D4ADA" w:rsidRPr="0075702F" w:rsidRDefault="000D4ADA" w:rsidP="00EA4D3A">
      <w:pPr>
        <w:spacing w:before="240"/>
        <w:rPr>
          <w:color w:val="000000" w:themeColor="text1"/>
          <w:sz w:val="16"/>
          <w:szCs w:val="16"/>
          <w:lang w:val="en-GB"/>
        </w:rPr>
      </w:pPr>
      <w:r w:rsidRPr="00EA4D3A">
        <w:t>*Delete if inapplicable</w:t>
      </w:r>
    </w:p>
    <w:p w14:paraId="098ECEDC" w14:textId="1ACC25C6" w:rsidR="000D4ADA" w:rsidRPr="006C786C" w:rsidRDefault="000D4ADA" w:rsidP="001F7F67"/>
    <w:sectPr w:rsidR="000D4ADA" w:rsidRPr="006C786C" w:rsidSect="0091186D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4D601" w14:textId="77777777" w:rsidR="004F2F8E" w:rsidRDefault="004F2F8E" w:rsidP="002D59E4">
      <w:r>
        <w:separator/>
      </w:r>
    </w:p>
    <w:p w14:paraId="7BE2B9A1" w14:textId="77777777" w:rsidR="004F2F8E" w:rsidRDefault="004F2F8E"/>
  </w:endnote>
  <w:endnote w:type="continuationSeparator" w:id="0">
    <w:p w14:paraId="274D0C73" w14:textId="77777777" w:rsidR="004F2F8E" w:rsidRDefault="004F2F8E" w:rsidP="002D59E4">
      <w:r>
        <w:continuationSeparator/>
      </w:r>
    </w:p>
    <w:p w14:paraId="51E3561E" w14:textId="77777777" w:rsidR="004F2F8E" w:rsidRDefault="004F2F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3C5D0" w14:textId="77777777" w:rsidR="00F3730B" w:rsidRDefault="00F3730B" w:rsidP="00C531FF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80890EF" w14:textId="77777777" w:rsidR="00F3730B" w:rsidRDefault="00F3730B" w:rsidP="00F3730B">
    <w:pPr>
      <w:ind w:right="360"/>
    </w:pPr>
  </w:p>
  <w:p w14:paraId="6BACE887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AC4D0" w14:textId="77777777" w:rsidR="00F3730B" w:rsidRDefault="00F3730B" w:rsidP="00C531FF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5D1FDB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779BC230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502CF" w14:textId="77777777" w:rsidR="004F2F8E" w:rsidRDefault="004F2F8E" w:rsidP="002D59E4">
      <w:r>
        <w:separator/>
      </w:r>
    </w:p>
    <w:p w14:paraId="6639893A" w14:textId="77777777" w:rsidR="004F2F8E" w:rsidRDefault="004F2F8E"/>
  </w:footnote>
  <w:footnote w:type="continuationSeparator" w:id="0">
    <w:p w14:paraId="1B76D0CC" w14:textId="77777777" w:rsidR="004F2F8E" w:rsidRDefault="004F2F8E" w:rsidP="002D59E4">
      <w:r>
        <w:continuationSeparator/>
      </w:r>
    </w:p>
    <w:p w14:paraId="3834EE03" w14:textId="77777777" w:rsidR="004F2F8E" w:rsidRDefault="004F2F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EBE76" w14:textId="77777777" w:rsidR="00C41FCE" w:rsidRDefault="00C41FCE">
    <w:pPr>
      <w:pStyle w:val="Header"/>
    </w:pPr>
  </w:p>
  <w:p w14:paraId="48BD8710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923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3D28F9" w14:paraId="7C9A4BF2" w14:textId="77777777" w:rsidTr="003D28F9">
      <w:tc>
        <w:tcPr>
          <w:tcW w:w="2263" w:type="dxa"/>
          <w:vAlign w:val="center"/>
        </w:tcPr>
        <w:p w14:paraId="24257875" w14:textId="77777777" w:rsidR="00F3730B" w:rsidRPr="003D28F9" w:rsidRDefault="00155F98">
          <w:pPr>
            <w:pStyle w:val="Header"/>
          </w:pPr>
          <w:r>
            <w:rPr>
              <w:noProof/>
            </w:rPr>
            <w:drawing>
              <wp:inline distT="0" distB="0" distL="0" distR="0" wp14:anchorId="2AA9BBF6" wp14:editId="4C9C9E43">
                <wp:extent cx="1329690" cy="429260"/>
                <wp:effectExtent l="0" t="0" r="0" b="0"/>
                <wp:docPr id="4" name="Picture 5" descr="Text&#13;&#10;&#13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3;&#10;&#13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vAlign w:val="center"/>
        </w:tcPr>
        <w:p w14:paraId="04F315DC" w14:textId="0C678BC7" w:rsidR="00F3730B" w:rsidRPr="003D28F9" w:rsidRDefault="00432ECB" w:rsidP="001F7F67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3D28F9">
            <w:rPr>
              <w:b/>
              <w:sz w:val="13"/>
              <w:szCs w:val="13"/>
            </w:rPr>
            <w:br/>
          </w:r>
        </w:p>
      </w:tc>
    </w:tr>
  </w:tbl>
  <w:p w14:paraId="46607781" w14:textId="77777777" w:rsidR="00F3730B" w:rsidRDefault="00F3730B">
    <w:pPr>
      <w:pStyle w:val="Header"/>
    </w:pPr>
  </w:p>
  <w:p w14:paraId="7DD55B9D" w14:textId="77777777" w:rsidR="002D59E4" w:rsidRDefault="002D59E4">
    <w:pPr>
      <w:pStyle w:val="Header"/>
    </w:pPr>
  </w:p>
  <w:p w14:paraId="7D28885F" w14:textId="77777777" w:rsidR="005355CE" w:rsidRDefault="005355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5F680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68FA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AEA4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4EF2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C8B6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0CFA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D89D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88C1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722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54C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37E77"/>
    <w:multiLevelType w:val="hybridMultilevel"/>
    <w:tmpl w:val="F5E6F9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AE4AFE"/>
    <w:multiLevelType w:val="hybridMultilevel"/>
    <w:tmpl w:val="C1FC97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552864">
    <w:abstractNumId w:val="0"/>
  </w:num>
  <w:num w:numId="2" w16cid:durableId="1157303484">
    <w:abstractNumId w:val="1"/>
  </w:num>
  <w:num w:numId="3" w16cid:durableId="733313450">
    <w:abstractNumId w:val="2"/>
  </w:num>
  <w:num w:numId="4" w16cid:durableId="1161626585">
    <w:abstractNumId w:val="3"/>
  </w:num>
  <w:num w:numId="5" w16cid:durableId="1401564965">
    <w:abstractNumId w:val="8"/>
  </w:num>
  <w:num w:numId="6" w16cid:durableId="1449465692">
    <w:abstractNumId w:val="4"/>
  </w:num>
  <w:num w:numId="7" w16cid:durableId="1293943952">
    <w:abstractNumId w:val="5"/>
  </w:num>
  <w:num w:numId="8" w16cid:durableId="1220477777">
    <w:abstractNumId w:val="6"/>
  </w:num>
  <w:num w:numId="9" w16cid:durableId="1745104735">
    <w:abstractNumId w:val="7"/>
  </w:num>
  <w:num w:numId="10" w16cid:durableId="42874869">
    <w:abstractNumId w:val="9"/>
  </w:num>
  <w:num w:numId="11" w16cid:durableId="1209338863">
    <w:abstractNumId w:val="10"/>
  </w:num>
  <w:num w:numId="12" w16cid:durableId="14376799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BA"/>
    <w:rsid w:val="00001DBF"/>
    <w:rsid w:val="00050411"/>
    <w:rsid w:val="000554EB"/>
    <w:rsid w:val="0008134F"/>
    <w:rsid w:val="000D4843"/>
    <w:rsid w:val="000D4ADA"/>
    <w:rsid w:val="000E5C5C"/>
    <w:rsid w:val="000F21AC"/>
    <w:rsid w:val="00127164"/>
    <w:rsid w:val="00131F36"/>
    <w:rsid w:val="00137524"/>
    <w:rsid w:val="00155F98"/>
    <w:rsid w:val="001A46F2"/>
    <w:rsid w:val="001B3B25"/>
    <w:rsid w:val="001B4612"/>
    <w:rsid w:val="001F7F67"/>
    <w:rsid w:val="002302CB"/>
    <w:rsid w:val="00231974"/>
    <w:rsid w:val="00267047"/>
    <w:rsid w:val="0027714F"/>
    <w:rsid w:val="002814E2"/>
    <w:rsid w:val="002B1C94"/>
    <w:rsid w:val="002B50BA"/>
    <w:rsid w:val="002C4BDB"/>
    <w:rsid w:val="002D59E4"/>
    <w:rsid w:val="00324A87"/>
    <w:rsid w:val="00330187"/>
    <w:rsid w:val="00355000"/>
    <w:rsid w:val="00377143"/>
    <w:rsid w:val="0039277F"/>
    <w:rsid w:val="003A5BD4"/>
    <w:rsid w:val="003D28F9"/>
    <w:rsid w:val="003D3DC3"/>
    <w:rsid w:val="003D778B"/>
    <w:rsid w:val="003E7E82"/>
    <w:rsid w:val="00432ECB"/>
    <w:rsid w:val="0049270D"/>
    <w:rsid w:val="004E4C16"/>
    <w:rsid w:val="004F07CA"/>
    <w:rsid w:val="004F2F8E"/>
    <w:rsid w:val="00524FD3"/>
    <w:rsid w:val="00526F6F"/>
    <w:rsid w:val="005355CE"/>
    <w:rsid w:val="00544176"/>
    <w:rsid w:val="0054636C"/>
    <w:rsid w:val="005614A1"/>
    <w:rsid w:val="00566C75"/>
    <w:rsid w:val="005A7978"/>
    <w:rsid w:val="005C49FF"/>
    <w:rsid w:val="00657BC4"/>
    <w:rsid w:val="006616A6"/>
    <w:rsid w:val="0068548B"/>
    <w:rsid w:val="00695DDC"/>
    <w:rsid w:val="006A70E4"/>
    <w:rsid w:val="006C786C"/>
    <w:rsid w:val="006D44A3"/>
    <w:rsid w:val="00706293"/>
    <w:rsid w:val="00726995"/>
    <w:rsid w:val="00740A8B"/>
    <w:rsid w:val="007579DA"/>
    <w:rsid w:val="00763018"/>
    <w:rsid w:val="00771DBE"/>
    <w:rsid w:val="007B3A2C"/>
    <w:rsid w:val="007C208C"/>
    <w:rsid w:val="007E100B"/>
    <w:rsid w:val="007F457E"/>
    <w:rsid w:val="00806705"/>
    <w:rsid w:val="00815D2F"/>
    <w:rsid w:val="0081759A"/>
    <w:rsid w:val="0083747F"/>
    <w:rsid w:val="00847D8D"/>
    <w:rsid w:val="008A0C51"/>
    <w:rsid w:val="008E3E22"/>
    <w:rsid w:val="0091186D"/>
    <w:rsid w:val="00916E6B"/>
    <w:rsid w:val="0096383D"/>
    <w:rsid w:val="00977191"/>
    <w:rsid w:val="009B13E2"/>
    <w:rsid w:val="009C16B4"/>
    <w:rsid w:val="009F2BFC"/>
    <w:rsid w:val="00A1407F"/>
    <w:rsid w:val="00A20E9C"/>
    <w:rsid w:val="00A41CF9"/>
    <w:rsid w:val="00A5539A"/>
    <w:rsid w:val="00A80963"/>
    <w:rsid w:val="00AD1C32"/>
    <w:rsid w:val="00B239D4"/>
    <w:rsid w:val="00B2423C"/>
    <w:rsid w:val="00B30398"/>
    <w:rsid w:val="00B41527"/>
    <w:rsid w:val="00BC7CE1"/>
    <w:rsid w:val="00C23267"/>
    <w:rsid w:val="00C41FCE"/>
    <w:rsid w:val="00C531FF"/>
    <w:rsid w:val="00C87659"/>
    <w:rsid w:val="00CD4356"/>
    <w:rsid w:val="00CE355B"/>
    <w:rsid w:val="00CE58F4"/>
    <w:rsid w:val="00D3785C"/>
    <w:rsid w:val="00D85774"/>
    <w:rsid w:val="00DA2A34"/>
    <w:rsid w:val="00E24C5E"/>
    <w:rsid w:val="00E2705B"/>
    <w:rsid w:val="00E7075C"/>
    <w:rsid w:val="00EA1414"/>
    <w:rsid w:val="00EA3640"/>
    <w:rsid w:val="00EA4D3A"/>
    <w:rsid w:val="00EC66A4"/>
    <w:rsid w:val="00ED35D8"/>
    <w:rsid w:val="00EF60C4"/>
    <w:rsid w:val="00F21EB7"/>
    <w:rsid w:val="00F3730B"/>
    <w:rsid w:val="00F456A6"/>
    <w:rsid w:val="00F47D7A"/>
    <w:rsid w:val="00F9045B"/>
    <w:rsid w:val="00FC2FCF"/>
    <w:rsid w:val="00F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B5515"/>
  <w15:chartTrackingRefBased/>
  <w15:docId w15:val="{3ECA7C50-AF71-FF4B-885F-E22FC788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styleId="ListParagraph">
    <w:name w:val="List Paragraph"/>
    <w:basedOn w:val="Normal"/>
    <w:uiPriority w:val="34"/>
    <w:qFormat/>
    <w:rsid w:val="0068548B"/>
    <w:pPr>
      <w:spacing w:before="120"/>
      <w:ind w:left="720"/>
      <w:contextualSpacing/>
    </w:pPr>
    <w:rPr>
      <w:rFonts w:ascii="VIC" w:eastAsiaTheme="minorHAnsi" w:hAnsi="VIC" w:cstheme="minorBidi"/>
      <w:color w:val="53555A"/>
      <w:kern w:val="2"/>
      <w:sz w:val="18"/>
      <w:szCs w:val="18"/>
      <w:lang w:eastAsia="en-US"/>
      <w14:ligatures w14:val="standardContextual"/>
    </w:rPr>
  </w:style>
  <w:style w:type="table" w:customStyle="1" w:styleId="Style1">
    <w:name w:val="Style1"/>
    <w:basedOn w:val="TableNormal"/>
    <w:uiPriority w:val="99"/>
    <w:rsid w:val="000D4ADA"/>
    <w:rPr>
      <w:rFonts w:asciiTheme="minorHAnsi" w:eastAsiaTheme="minorHAnsi" w:hAnsiTheme="minorHAnsi" w:cstheme="minorBidi"/>
      <w:kern w:val="2"/>
      <w:sz w:val="24"/>
      <w:szCs w:val="24"/>
      <w:lang w:val="en-GB" w:eastAsia="en-US"/>
      <w14:ligatures w14:val="standardContextual"/>
    </w:rPr>
    <w:tblPr>
      <w:tblBorders>
        <w:top w:val="single" w:sz="4" w:space="0" w:color="CF4520"/>
        <w:bottom w:val="single" w:sz="4" w:space="0" w:color="CF4520"/>
        <w:insideH w:val="single" w:sz="4" w:space="0" w:color="CF4520"/>
      </w:tblBorders>
      <w:tblCellMar>
        <w:top w:w="57" w:type="dxa"/>
        <w:left w:w="0" w:type="dxa"/>
        <w:bottom w:w="57" w:type="dxa"/>
      </w:tblCellMar>
    </w:tblPr>
    <w:tcPr>
      <w:shd w:val="clear" w:color="auto" w:fill="auto"/>
    </w:tcPr>
  </w:style>
  <w:style w:type="table" w:customStyle="1" w:styleId="Style2">
    <w:name w:val="Style2"/>
    <w:basedOn w:val="TableNormal"/>
    <w:uiPriority w:val="99"/>
    <w:rsid w:val="000D4ADA"/>
    <w:rPr>
      <w:rFonts w:asciiTheme="minorHAnsi" w:eastAsiaTheme="minorHAnsi" w:hAnsiTheme="minorHAnsi" w:cstheme="minorBidi"/>
      <w:kern w:val="2"/>
      <w:sz w:val="24"/>
      <w:szCs w:val="24"/>
      <w:lang w:val="en-GB" w:eastAsia="en-US"/>
      <w14:ligatures w14:val="standardContextual"/>
    </w:rPr>
    <w:tblPr>
      <w:tblBorders>
        <w:top w:val="single" w:sz="4" w:space="0" w:color="CF4520"/>
        <w:bottom w:val="single" w:sz="4" w:space="0" w:color="CF4520"/>
        <w:insideH w:val="single" w:sz="4" w:space="0" w:color="CF4520"/>
      </w:tblBorders>
    </w:tblPr>
  </w:style>
  <w:style w:type="character" w:styleId="Hyperlink">
    <w:name w:val="Hyperlink"/>
    <w:basedOn w:val="DefaultParagraphFont"/>
    <w:uiPriority w:val="99"/>
    <w:unhideWhenUsed/>
    <w:rsid w:val="004E4C16"/>
    <w:rPr>
      <w:color w:val="54565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e@vigm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4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45.dot</Template>
  <TotalTime>4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Lucy Chappell</cp:lastModifiedBy>
  <cp:revision>5</cp:revision>
  <cp:lastPrinted>2021-11-27T02:43:00Z</cp:lastPrinted>
  <dcterms:created xsi:type="dcterms:W3CDTF">2025-11-28T03:22:00Z</dcterms:created>
  <dcterms:modified xsi:type="dcterms:W3CDTF">2025-11-28T03:27:00Z</dcterms:modified>
</cp:coreProperties>
</file>